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814" w:rsidRDefault="007F0FC5" w:rsidP="00343015">
      <w:bookmarkStart w:id="0" w:name="_GoBack"/>
      <w:bookmarkEnd w:id="0"/>
      <w:r w:rsidRPr="00C40826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3FB2D1E" wp14:editId="15FEAB72">
                <wp:simplePos x="0" y="0"/>
                <wp:positionH relativeFrom="column">
                  <wp:posOffset>1478915</wp:posOffset>
                </wp:positionH>
                <wp:positionV relativeFrom="paragraph">
                  <wp:posOffset>2703830</wp:posOffset>
                </wp:positionV>
                <wp:extent cx="5143500" cy="379730"/>
                <wp:effectExtent l="0" t="0" r="19050" b="20320"/>
                <wp:wrapSquare wrapText="bothSides"/>
                <wp:docPr id="1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0826" w:rsidRDefault="00C40826" w:rsidP="00C40826">
                            <w:permStart w:id="270469991" w:edGrp="everyone"/>
                            <w:permEnd w:id="27046999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FB2D1E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116.45pt;margin-top:212.9pt;width:405pt;height:29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">
                <v:textbox>
                  <w:txbxContent>
                    <w:p w:rsidR="00C40826" w:rsidRDefault="00C40826" w:rsidP="00C40826">
                      <w:permStart w:id="270469991" w:edGrp="everyone"/>
                      <w:permEnd w:id="270469991"/>
                    </w:p>
                  </w:txbxContent>
                </v:textbox>
                <w10:wrap type="square"/>
              </v:shape>
            </w:pict>
          </mc:Fallback>
        </mc:AlternateContent>
      </w:r>
      <w:r w:rsidRPr="00852844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F90CFF9" wp14:editId="51877280">
                <wp:simplePos x="0" y="0"/>
                <wp:positionH relativeFrom="column">
                  <wp:posOffset>1478915</wp:posOffset>
                </wp:positionH>
                <wp:positionV relativeFrom="paragraph">
                  <wp:posOffset>2227580</wp:posOffset>
                </wp:positionV>
                <wp:extent cx="2514600" cy="378460"/>
                <wp:effectExtent l="0" t="0" r="19050" b="21590"/>
                <wp:wrapSquare wrapText="bothSides"/>
                <wp:docPr id="8" name="Tekstni okvi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844" w:rsidRDefault="00852844" w:rsidP="00852844">
                            <w:permStart w:id="2063020681" w:edGrp="everyone"/>
                            <w:permEnd w:id="206302068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0CFF9" id="Tekstni okvir 8" o:spid="_x0000_s1027" type="#_x0000_t202" style="position:absolute;margin-left:116.45pt;margin-top:175.4pt;width:198pt;height:29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">
                <v:textbox>
                  <w:txbxContent>
                    <w:p w:rsidR="00852844" w:rsidRDefault="00852844" w:rsidP="00852844">
                      <w:permStart w:id="2063020681" w:edGrp="everyone"/>
                      <w:permEnd w:id="2063020681"/>
                    </w:p>
                  </w:txbxContent>
                </v:textbox>
                <w10:wrap type="square"/>
              </v:shape>
            </w:pict>
          </mc:Fallback>
        </mc:AlternateContent>
      </w:r>
      <w:r w:rsidRPr="00852844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14A2822" wp14:editId="14F259D3">
                <wp:simplePos x="0" y="0"/>
                <wp:positionH relativeFrom="column">
                  <wp:posOffset>1478915</wp:posOffset>
                </wp:positionH>
                <wp:positionV relativeFrom="paragraph">
                  <wp:posOffset>1741805</wp:posOffset>
                </wp:positionV>
                <wp:extent cx="5143500" cy="379730"/>
                <wp:effectExtent l="0" t="0" r="19050" b="20320"/>
                <wp:wrapSquare wrapText="bothSides"/>
                <wp:docPr id="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844" w:rsidRDefault="00852844" w:rsidP="00852844">
                            <w:permStart w:id="1450385268" w:edGrp="everyone"/>
                            <w:permEnd w:id="145038526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A2822" id="_x0000_s1028" type="#_x0000_t202" style="position:absolute;margin-left:116.45pt;margin-top:137.15pt;width:405pt;height:29.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">
                <v:textbox>
                  <w:txbxContent>
                    <w:p w:rsidR="00852844" w:rsidRDefault="00852844" w:rsidP="00852844">
                      <w:permStart w:id="1450385268" w:edGrp="everyone"/>
                      <w:permEnd w:id="1450385268"/>
                    </w:p>
                  </w:txbxContent>
                </v:textbox>
                <w10:wrap type="square"/>
              </v:shape>
            </w:pict>
          </mc:Fallback>
        </mc:AlternateContent>
      </w:r>
      <w:r w:rsidRPr="00852844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15A054B1" wp14:editId="42DDC57F">
                <wp:simplePos x="0" y="0"/>
                <wp:positionH relativeFrom="column">
                  <wp:posOffset>1478915</wp:posOffset>
                </wp:positionH>
                <wp:positionV relativeFrom="paragraph">
                  <wp:posOffset>894080</wp:posOffset>
                </wp:positionV>
                <wp:extent cx="5143500" cy="378460"/>
                <wp:effectExtent l="0" t="0" r="19050" b="2159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844" w:rsidRDefault="00852844" w:rsidP="00852844">
                            <w:permStart w:id="1788429946" w:edGrp="everyone"/>
                            <w:permEnd w:id="1788429946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054B1" id="_x0000_s1029" type="#_x0000_t202" style="position:absolute;margin-left:116.45pt;margin-top:70.4pt;width:405pt;height:29.8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">
                <v:textbox>
                  <w:txbxContent>
                    <w:p w:rsidR="00852844" w:rsidRDefault="00852844" w:rsidP="00852844">
                      <w:permStart w:id="1788429946" w:edGrp="everyone"/>
                      <w:permEnd w:id="1788429946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>
                <wp:simplePos x="0" y="0"/>
                <wp:positionH relativeFrom="column">
                  <wp:posOffset>1478915</wp:posOffset>
                </wp:positionH>
                <wp:positionV relativeFrom="paragraph">
                  <wp:posOffset>408305</wp:posOffset>
                </wp:positionV>
                <wp:extent cx="5143500" cy="379730"/>
                <wp:effectExtent l="0" t="0" r="19050" b="2032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844" w:rsidRDefault="00852844">
                            <w:permStart w:id="685329390" w:edGrp="everyone"/>
                            <w:permEnd w:id="68532939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16.45pt;margin-top:32.15pt;width:405pt;height:29.9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">
                <v:textbox>
                  <w:txbxContent>
                    <w:p w:rsidR="00852844" w:rsidRDefault="00852844">
                      <w:permStart w:id="685329390" w:edGrp="everyone"/>
                      <w:permEnd w:id="685329390"/>
                    </w:p>
                  </w:txbxContent>
                </v:textbox>
                <w10:wrap type="square"/>
              </v:shape>
            </w:pict>
          </mc:Fallback>
        </mc:AlternateContent>
      </w:r>
      <w:r w:rsidR="00341492" w:rsidRPr="00C40826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1EEE474" wp14:editId="04BF0B43">
                <wp:simplePos x="0" y="0"/>
                <wp:positionH relativeFrom="column">
                  <wp:posOffset>-159385</wp:posOffset>
                </wp:positionH>
                <wp:positionV relativeFrom="paragraph">
                  <wp:posOffset>2770505</wp:posOffset>
                </wp:positionV>
                <wp:extent cx="1438275" cy="266700"/>
                <wp:effectExtent l="0" t="0" r="9525" b="0"/>
                <wp:wrapSquare wrapText="bothSides"/>
                <wp:docPr id="1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1885827514"/>
                              <w:lock w:val="sdtContentLocked"/>
                              <w:placeholder>
                                <w:docPart w:val="2D8362677A484B08A252FF2570D8B111"/>
                              </w:placeholder>
                              <w:group/>
                            </w:sdtPr>
                            <w:sdtEndPr/>
                            <w:sdtContent>
                              <w:p w:rsidR="00C40826" w:rsidRDefault="00C40826" w:rsidP="00C40826">
                                <w:r>
                                  <w:t>Adresa: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EE474" id="_x0000_s1031" type="#_x0000_t202" style="position:absolute;margin-left:-12.55pt;margin-top:218.15pt;width:113.25pt;height:2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" stroked="f">
                <v:textbox>
                  <w:txbxContent>
                    <w:sdt>
                      <w:sdtPr>
                        <w:id w:val="1885827514"/>
                        <w:lock w:val="sdtContentLocked"/>
                        <w:placeholder>
                          <w:docPart w:val="2D8362677A484B08A252FF2570D8B111"/>
                        </w:placeholder>
                        <w:group/>
                      </w:sdtPr>
                      <w:sdtEndPr/>
                      <w:sdtContent>
                        <w:p w:rsidR="00C40826" w:rsidRDefault="00C40826" w:rsidP="00C40826">
                          <w:r>
                            <w:t>Adresa: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341492" w:rsidRPr="00852844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3D813DB" wp14:editId="737EAD5E">
                <wp:simplePos x="0" y="0"/>
                <wp:positionH relativeFrom="column">
                  <wp:posOffset>-178435</wp:posOffset>
                </wp:positionH>
                <wp:positionV relativeFrom="paragraph">
                  <wp:posOffset>876300</wp:posOffset>
                </wp:positionV>
                <wp:extent cx="1600200" cy="454660"/>
                <wp:effectExtent l="0" t="0" r="0" b="2540"/>
                <wp:wrapSquare wrapText="bothSides"/>
                <wp:docPr id="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4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1663770056"/>
                              <w:lock w:val="sdtContentLocked"/>
                              <w:placeholder>
                                <w:docPart w:val="2D8362677A484B08A252FF2570D8B111"/>
                              </w:placeholder>
                              <w:group/>
                            </w:sdtPr>
                            <w:sdtEndPr/>
                            <w:sdtContent>
                              <w:p w:rsidR="00852844" w:rsidRDefault="00852844" w:rsidP="00852844">
                                <w:r>
                                  <w:t>Organizacija koju sudionik/ca predstavlja: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813DB" id="_x0000_s1032" type="#_x0000_t202" style="position:absolute;margin-left:-14.05pt;margin-top:69pt;width:126pt;height:35.8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" filled="f" stroked="f">
                <v:textbox>
                  <w:txbxContent>
                    <w:sdt>
                      <w:sdtPr>
                        <w:id w:val="-1663770056"/>
                        <w:lock w:val="sdtContentLocked"/>
                        <w:placeholder>
                          <w:docPart w:val="2D8362677A484B08A252FF2570D8B111"/>
                        </w:placeholder>
                        <w:group/>
                      </w:sdtPr>
                      <w:sdtEndPr/>
                      <w:sdtContent>
                        <w:p w:rsidR="00852844" w:rsidRDefault="00852844" w:rsidP="00852844">
                          <w:r>
                            <w:t>Organizacija koju sudionik/ca predstavlja: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341492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68474153" wp14:editId="10A1F8D4">
                <wp:simplePos x="0" y="0"/>
                <wp:positionH relativeFrom="column">
                  <wp:posOffset>-178435</wp:posOffset>
                </wp:positionH>
                <wp:positionV relativeFrom="paragraph">
                  <wp:posOffset>387985</wp:posOffset>
                </wp:positionV>
                <wp:extent cx="1600200" cy="455930"/>
                <wp:effectExtent l="0" t="0" r="0" b="1270"/>
                <wp:wrapSquare wrapText="bothSides"/>
                <wp:docPr id="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5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213499622"/>
                              <w:lock w:val="sdtContentLocked"/>
                              <w:placeholder>
                                <w:docPart w:val="2D8362677A484B08A252FF2570D8B111"/>
                              </w:placeholder>
                              <w:group/>
                            </w:sdtPr>
                            <w:sdtEndPr/>
                            <w:sdtContent>
                              <w:p w:rsidR="00852844" w:rsidRDefault="00852844" w:rsidP="00852844">
                                <w:r>
                                  <w:t>Ime i prezime sudionika/ce rasprave: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74153" id="_x0000_s1033" type="#_x0000_t202" style="position:absolute;margin-left:-14.05pt;margin-top:30.55pt;width:126pt;height:35.9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" filled="f" stroked="f">
                <v:textbox>
                  <w:txbxContent>
                    <w:sdt>
                      <w:sdtPr>
                        <w:id w:val="-213499622"/>
                        <w:lock w:val="sdtContentLocked"/>
                        <w:placeholder>
                          <w:docPart w:val="2D8362677A484B08A252FF2570D8B111"/>
                        </w:placeholder>
                        <w:group/>
                      </w:sdtPr>
                      <w:sdtEndPr/>
                      <w:sdtContent>
                        <w:p w:rsidR="00852844" w:rsidRDefault="00852844" w:rsidP="00852844">
                          <w:r>
                            <w:t>Ime i prezime sudionika/ce rasprave: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C40826" w:rsidRPr="00852844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888F89A" wp14:editId="49B61778">
                <wp:simplePos x="0" y="0"/>
                <wp:positionH relativeFrom="column">
                  <wp:posOffset>-168910</wp:posOffset>
                </wp:positionH>
                <wp:positionV relativeFrom="paragraph">
                  <wp:posOffset>2208530</wp:posOffset>
                </wp:positionV>
                <wp:extent cx="1562100" cy="454660"/>
                <wp:effectExtent l="0" t="0" r="0" b="2540"/>
                <wp:wrapSquare wrapText="bothSides"/>
                <wp:docPr id="9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54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123073351"/>
                              <w:lock w:val="sdtContentLocked"/>
                              <w:placeholder>
                                <w:docPart w:val="2D8362677A484B08A252FF2570D8B111"/>
                              </w:placeholder>
                              <w:group/>
                            </w:sdtPr>
                            <w:sdtEndPr/>
                            <w:sdtContent>
                              <w:p w:rsidR="00852844" w:rsidRDefault="00852844" w:rsidP="00852844">
                                <w:r>
                                  <w:t>Broj telefona/mobilnog telefona: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8F89A" id="_x0000_s1034" type="#_x0000_t202" style="position:absolute;margin-left:-13.3pt;margin-top:173.9pt;width:123pt;height:35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" filled="f" stroked="f">
                <v:textbox>
                  <w:txbxContent>
                    <w:sdt>
                      <w:sdtPr>
                        <w:id w:val="-123073351"/>
                        <w:lock w:val="sdtContentLocked"/>
                        <w:placeholder>
                          <w:docPart w:val="2D8362677A484B08A252FF2570D8B111"/>
                        </w:placeholder>
                        <w:group/>
                      </w:sdtPr>
                      <w:sdtEndPr/>
                      <w:sdtContent>
                        <w:p w:rsidR="00852844" w:rsidRDefault="00852844" w:rsidP="00852844">
                          <w:r>
                            <w:t>Broj telefona/mobilnog telefona: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C40826" w:rsidRPr="00852844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5290515" wp14:editId="21B4CB1D">
                <wp:simplePos x="0" y="0"/>
                <wp:positionH relativeFrom="column">
                  <wp:posOffset>-168910</wp:posOffset>
                </wp:positionH>
                <wp:positionV relativeFrom="paragraph">
                  <wp:posOffset>1818005</wp:posOffset>
                </wp:positionV>
                <wp:extent cx="1438275" cy="238125"/>
                <wp:effectExtent l="0" t="0" r="0" b="0"/>
                <wp:wrapSquare wrapText="bothSides"/>
                <wp:docPr id="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1983758840"/>
                              <w:lock w:val="sdtContentLocked"/>
                              <w:placeholder>
                                <w:docPart w:val="2D8362677A484B08A252FF2570D8B111"/>
                              </w:placeholder>
                              <w:group/>
                            </w:sdtPr>
                            <w:sdtEndPr/>
                            <w:sdtContent>
                              <w:p w:rsidR="00852844" w:rsidRDefault="00852844" w:rsidP="00852844">
                                <w:r>
                                  <w:t>Adresa e–pošte: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90515" id="_x0000_s1035" type="#_x0000_t202" style="position:absolute;margin-left:-13.3pt;margin-top:143.15pt;width:113.25pt;height:18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" filled="f" stroked="f">
                <v:textbox>
                  <w:txbxContent>
                    <w:sdt>
                      <w:sdtPr>
                        <w:id w:val="-1983758840"/>
                        <w:lock w:val="sdtContentLocked"/>
                        <w:placeholder>
                          <w:docPart w:val="2D8362677A484B08A252FF2570D8B111"/>
                        </w:placeholder>
                        <w:group/>
                      </w:sdtPr>
                      <w:sdtEndPr/>
                      <w:sdtContent>
                        <w:p w:rsidR="00852844" w:rsidRDefault="00852844" w:rsidP="00852844">
                          <w:r>
                            <w:t>Adresa e–pošte: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D3358D" w:rsidRPr="00852844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B90E52F" wp14:editId="50B503DB">
                <wp:simplePos x="0" y="0"/>
                <wp:positionH relativeFrom="column">
                  <wp:posOffset>4069715</wp:posOffset>
                </wp:positionH>
                <wp:positionV relativeFrom="paragraph">
                  <wp:posOffset>2227580</wp:posOffset>
                </wp:positionV>
                <wp:extent cx="2552700" cy="378460"/>
                <wp:effectExtent l="0" t="0" r="19050" b="21590"/>
                <wp:wrapSquare wrapText="bothSides"/>
                <wp:docPr id="10" name="Tekstni okvi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58D" w:rsidRDefault="00D3358D" w:rsidP="00D3358D">
                            <w:permStart w:id="862601084" w:edGrp="everyone"/>
                            <w:permEnd w:id="86260108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0E52F" id="Tekstni okvir 10" o:spid="_x0000_s1036" type="#_x0000_t202" style="position:absolute;margin-left:320.45pt;margin-top:175.4pt;width:201pt;height:29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">
                <v:textbox>
                  <w:txbxContent>
                    <w:p w:rsidR="00D3358D" w:rsidRDefault="00D3358D" w:rsidP="00D3358D">
                      <w:permStart w:id="862601084" w:edGrp="everyone"/>
                      <w:permEnd w:id="862601084"/>
                    </w:p>
                  </w:txbxContent>
                </v:textbox>
                <w10:wrap type="square"/>
              </v:shape>
            </w:pict>
          </mc:Fallback>
        </mc:AlternateContent>
      </w:r>
      <w:r w:rsidR="00852844" w:rsidRPr="00852844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6A5028F4" wp14:editId="2040103A">
                <wp:simplePos x="0" y="0"/>
                <wp:positionH relativeFrom="column">
                  <wp:posOffset>-92710</wp:posOffset>
                </wp:positionH>
                <wp:positionV relativeFrom="paragraph">
                  <wp:posOffset>1379855</wp:posOffset>
                </wp:positionV>
                <wp:extent cx="6715125" cy="247015"/>
                <wp:effectExtent l="0" t="0" r="9525" b="635"/>
                <wp:wrapSquare wrapText="bothSides"/>
                <wp:docPr id="5" name="Tekstni okvi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247015"/>
                        </a:xfrm>
                        <a:prstGeom prst="rect">
                          <a:avLst/>
                        </a:prstGeom>
                        <a:solidFill>
                          <a:srgbClr val="00A85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844" w:rsidRPr="00852844" w:rsidRDefault="00852844" w:rsidP="0085284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KONTAKT</w:t>
                            </w:r>
                            <w:r w:rsidR="00C40826">
                              <w:rPr>
                                <w:b/>
                                <w:color w:val="FFFFFF" w:themeColor="background1"/>
                              </w:rPr>
                              <w:t xml:space="preserve"> ORGANIZACIJE</w:t>
                            </w:r>
                          </w:p>
                          <w:p w:rsidR="00852844" w:rsidRPr="00852844" w:rsidRDefault="00852844" w:rsidP="0085284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028F4" id="Tekstni okvir 5" o:spid="_x0000_s1037" type="#_x0000_t202" style="position:absolute;margin-left:-7.3pt;margin-top:108.65pt;width:528.75pt;height:19.4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" fillcolor="#00a852" stroked="f">
                <v:textbox>
                  <w:txbxContent>
                    <w:p w:rsidR="00852844" w:rsidRPr="00852844" w:rsidRDefault="00852844" w:rsidP="00852844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KONTAKT</w:t>
                      </w:r>
                      <w:r w:rsidR="00C40826">
                        <w:rPr>
                          <w:b/>
                          <w:color w:val="FFFFFF" w:themeColor="background1"/>
                        </w:rPr>
                        <w:t xml:space="preserve"> ORGANIZACIJE</w:t>
                      </w:r>
                    </w:p>
                    <w:p w:rsidR="00852844" w:rsidRPr="00852844" w:rsidRDefault="00852844" w:rsidP="00852844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2844" w:rsidRPr="00852844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1943219F" wp14:editId="3F6D97A5">
                <wp:simplePos x="0" y="0"/>
                <wp:positionH relativeFrom="column">
                  <wp:posOffset>-92710</wp:posOffset>
                </wp:positionH>
                <wp:positionV relativeFrom="paragraph">
                  <wp:posOffset>63500</wp:posOffset>
                </wp:positionV>
                <wp:extent cx="6715125" cy="247015"/>
                <wp:effectExtent l="0" t="0" r="9525" b="635"/>
                <wp:wrapSquare wrapText="bothSides"/>
                <wp:docPr id="4" name="Tekstni okvi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247015"/>
                        </a:xfrm>
                        <a:prstGeom prst="rect">
                          <a:avLst/>
                        </a:prstGeom>
                        <a:solidFill>
                          <a:srgbClr val="0071B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color w:val="FFFFFF" w:themeColor="background1"/>
                              </w:rPr>
                              <w:id w:val="1588268691"/>
                              <w:lock w:val="sdtContentLocked"/>
                              <w:placeholder>
                                <w:docPart w:val="2D8362677A484B08A252FF2570D8B111"/>
                              </w:placeholder>
                              <w:group/>
                            </w:sdtPr>
                            <w:sdtEndPr/>
                            <w:sdtContent>
                              <w:p w:rsidR="00852844" w:rsidRPr="00852844" w:rsidRDefault="00852844" w:rsidP="00852844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 w:rsidRPr="00852844">
                                  <w:rPr>
                                    <w:b/>
                                    <w:color w:val="FFFFFF" w:themeColor="background1"/>
                                  </w:rPr>
                                  <w:t>OSOBNI PODACI</w:t>
                                </w:r>
                              </w:p>
                            </w:sdtContent>
                          </w:sdt>
                          <w:p w:rsidR="00852844" w:rsidRPr="00852844" w:rsidRDefault="00852844" w:rsidP="0085284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3219F" id="Tekstni okvir 4" o:spid="_x0000_s1038" type="#_x0000_t202" style="position:absolute;margin-left:-7.3pt;margin-top:5pt;width:528.75pt;height:19.4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" fillcolor="#0071bb" stroked="f">
                <v:textbox>
                  <w:txbxContent>
                    <w:sdt>
                      <w:sdtPr>
                        <w:rPr>
                          <w:b/>
                          <w:color w:val="FFFFFF" w:themeColor="background1"/>
                        </w:rPr>
                        <w:id w:val="1588268691"/>
                        <w:lock w:val="sdtContentLocked"/>
                        <w:placeholder>
                          <w:docPart w:val="2D8362677A484B08A252FF2570D8B111"/>
                        </w:placeholder>
                        <w:group/>
                      </w:sdtPr>
                      <w:sdtEndPr/>
                      <w:sdtContent>
                        <w:p w:rsidR="00852844" w:rsidRPr="00852844" w:rsidRDefault="00852844" w:rsidP="00852844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852844">
                            <w:rPr>
                              <w:b/>
                              <w:color w:val="FFFFFF" w:themeColor="background1"/>
                            </w:rPr>
                            <w:t>OSOBNI PODACI</w:t>
                          </w:r>
                        </w:p>
                      </w:sdtContent>
                    </w:sdt>
                    <w:p w:rsidR="00852844" w:rsidRPr="00852844" w:rsidRDefault="00852844" w:rsidP="00852844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43015" w:rsidRPr="000B4814" w:rsidRDefault="000B4814" w:rsidP="00C85D74">
      <w:pPr>
        <w:spacing w:after="0"/>
      </w:pPr>
      <w:r>
        <w:rPr>
          <w:rStyle w:val="Tekstrezerviranogmjesta"/>
        </w:rPr>
        <w:t>*Klikom na „Odaberite stavku“ otvara se mogućnost odabira poglavlja strategije iz padajućeg izbornika</w:t>
      </w:r>
    </w:p>
    <w:tbl>
      <w:tblPr>
        <w:tblStyle w:val="Reetkatablice"/>
        <w:tblpPr w:leftFromText="180" w:rightFromText="180" w:vertAnchor="text" w:horzAnchor="margin" w:tblpX="-142" w:tblpY="230"/>
        <w:tblW w:w="10596" w:type="dxa"/>
        <w:tblLook w:val="04A0" w:firstRow="1" w:lastRow="0" w:firstColumn="1" w:lastColumn="0" w:noHBand="0" w:noVBand="1"/>
      </w:tblPr>
      <w:tblGrid>
        <w:gridCol w:w="10596"/>
      </w:tblGrid>
      <w:tr w:rsidR="00B741A4" w:rsidTr="006413C7">
        <w:trPr>
          <w:trHeight w:val="324"/>
        </w:trPr>
        <w:tc>
          <w:tcPr>
            <w:tcW w:w="105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741A4" w:rsidRPr="006413C7" w:rsidRDefault="00917B93" w:rsidP="00B741A4">
            <w:pPr>
              <w:tabs>
                <w:tab w:val="left" w:pos="1260"/>
              </w:tabs>
              <w:rPr>
                <w:b/>
                <w:color w:val="0071BB"/>
              </w:rPr>
            </w:pPr>
            <w:sdt>
              <w:sdtPr>
                <w:rPr>
                  <w:rStyle w:val="Stil1"/>
                </w:rPr>
                <w:tag w:val="odaberite jedno poglavlje koje želite komentirati"/>
                <w:id w:val="-466437887"/>
                <w:placeholder>
                  <w:docPart w:val="A175A0199A824F69B15202C0D950567F"/>
                </w:placeholder>
                <w:showingPlcHdr/>
                <w15:color w:val="FFFFFF"/>
                <w:comboBox>
                  <w:listItem w:value="Odaberite poglavlje!"/>
                  <w:listItem w:displayText="1. Uvod i metodologija" w:value="1. Uvod i metodologija"/>
                  <w:listItem w:displayText="1.1. Uporišta strategije" w:value="1.1. Uporišta strategije"/>
                  <w:listItem w:displayText="1.2. Metodologija" w:value="1.2. Metodologija"/>
                  <w:listItem w:displayText="2. O Županiji" w:value="2. O Županiji"/>
                  <w:listItem w:displayText="2.1. Teritorijalni ustroj" w:value="2.1. Teritorijalni ustroj"/>
                  <w:listItem w:displayText="2.2. Prirodno-geografska i klimatska obilježja" w:value="2.2. Prirodno-geografska i klimatska obilježja"/>
                  <w:listItem w:displayText="2.3. Demografska struktura" w:value="2.3. Demografska struktura"/>
                  <w:listItem w:displayText="2.3.1. Prirodno kretanje stanovništva" w:value="2.3.1. Prirodno kretanje stanovništva"/>
                  <w:listItem w:displayText="2.3.2. Dobna struktura stanovništva" w:value="2.3.2. Dobna struktura stanovništva"/>
                  <w:listItem w:displayText="2.3.3. Dobno-spolna struktura" w:value="2.3.3. Dobno-spolna struktura"/>
                  <w:listItem w:displayText="3. O tehničkoj kulturi" w:value="3. O tehničkoj kulturi"/>
                  <w:listItem w:displayText="3.1. Ustroj tehničke kulture" w:value="3.1. Ustroj tehničke kulture"/>
                  <w:listItem w:displayText="3.2. Nosioci tehničke kulture" w:value="3.2. Nosioci tehničke kulture"/>
                  <w:listItem w:displayText="3.3. Zakonodavni okvir tehničke kulture" w:value="3.3. Zakonodavni okvir tehničke kulture"/>
                  <w:listItem w:displayText="4. Nagrade, natjecanja i manifestacije" w:value="4. Nagrade, natjecanja i manifestacije"/>
                  <w:listItem w:displayText="4.1. Nagrade" w:value="4.1. Nagrade"/>
                  <w:listItem w:displayText="4.2. Natjecanja" w:value="4.2. Natjecanja"/>
                  <w:listItem w:displayText="4.3. Manifestacije" w:value="4.3. Manifestacije"/>
                  <w:listItem w:displayText="5. Tehnička kultura u sustavu odgoja i obrazovanja" w:value="5. Tehnička kultura u sustavu odgoja i obrazovanja"/>
                  <w:listItem w:displayText="5.1. Tehnička kultura u osnovnim školama" w:value="5.1. Tehnička kultura u osnovnim školama"/>
                  <w:listItem w:displayText="5.2. Tehnička kultura u srednjim školama" w:value="5.2. Tehnička kultura u srednjim školama"/>
                  <w:listItem w:displayText="5.3. Tehnička kultura u visokom obrazovanju" w:value="5.3. Tehnička kultura u visokom obrazovanju"/>
                  <w:listItem w:displayText="6. Stručni kadrovi u tehničkoj kulturi" w:value="6. Stručni kadrovi u tehničkoj kulturi"/>
                  <w:listItem w:displayText="7. Infrastruktura u tehničkoj kulturi" w:value="7. Infrastruktura u tehničkoj kulturi"/>
                  <w:listItem w:displayText="8. Financiranje tehničke kulture" w:value="8. Financiranje tehničke kulture"/>
                  <w:listItem w:displayText="9. Horizontalne teme" w:value="9. Horizontalne teme"/>
                  <w:listItem w:displayText="9.1. Unaprijeđenje volonterstva" w:value="9.1. Unaprijeđenje volonterstva"/>
                  <w:listItem w:displayText="9.2. Povećanje interesa ženske populacije za tehničkom kulturom" w:value="9.2. Povećanje interesa ženske populacije za tehničkom kulturom"/>
                  <w:listItem w:displayText="9.3. Smanjenje socijalne isključenosti" w:value="9.3. Smanjenje socijalne isključenosti"/>
                  <w:listItem w:displayText="9.4. Suradnja u području tehničke kulture" w:value="9.4. Suradnja u području tehničke kulture"/>
                  <w:listItem w:displayText="9.5. Uspostava modela za praćenje Strategije" w:value="9.5. Uspostava modela za praćenje Strategije"/>
                  <w:listItem w:displayText="10. Ciljevi, mjere i aktivnosti" w:value="10. Ciljevi, mjere i aktivnosti"/>
                  <w:listItem w:displayText="11. Trendovi razvoja tehničke kulture" w:value="11. Trendovi razvoja tehničke kulture"/>
                  <w:listItem w:displayText="12. Zaključak" w:value="12. Zaključak"/>
                  <w:listItem w:displayText="13. Literatura" w:value="13. Literatura"/>
                </w:comboBox>
              </w:sdtPr>
              <w:sdtEndPr>
                <w:rPr>
                  <w:rStyle w:val="Zadanifontodlomka"/>
                  <w:b w:val="0"/>
                  <w:color w:val="auto"/>
                  <w:sz w:val="24"/>
                </w:rPr>
              </w:sdtEndPr>
              <w:sdtContent>
                <w:permStart w:id="1245977673" w:edGrp="everyone"/>
                <w:r w:rsidR="006413C7" w:rsidRPr="006413C7">
                  <w:rPr>
                    <w:rStyle w:val="Tekstrezerviranogmjesta"/>
                    <w:color w:val="0071BB"/>
                  </w:rPr>
                  <w:t>Odaberite stavku.</w:t>
                </w:r>
                <w:permEnd w:id="1245977673"/>
              </w:sdtContent>
            </w:sdt>
          </w:p>
        </w:tc>
      </w:tr>
      <w:tr w:rsidR="00B741A4" w:rsidTr="006413C7">
        <w:trPr>
          <w:trHeight w:val="259"/>
        </w:trPr>
        <w:tc>
          <w:tcPr>
            <w:tcW w:w="10596" w:type="dxa"/>
            <w:tcBorders>
              <w:top w:val="single" w:sz="4" w:space="0" w:color="FFFFFF" w:themeColor="background1"/>
              <w:left w:val="single" w:sz="4" w:space="0" w:color="00A852"/>
              <w:bottom w:val="single" w:sz="4" w:space="0" w:color="00A852"/>
              <w:right w:val="single" w:sz="4" w:space="0" w:color="00A852"/>
            </w:tcBorders>
            <w:shd w:val="clear" w:color="auto" w:fill="00A852"/>
            <w:vAlign w:val="center"/>
          </w:tcPr>
          <w:sdt>
            <w:sdtPr>
              <w:rPr>
                <w:b/>
                <w:color w:val="FFFFFF" w:themeColor="background1"/>
              </w:rPr>
              <w:id w:val="-463504076"/>
              <w:lock w:val="sdtContentLocked"/>
              <w:placeholder>
                <w:docPart w:val="2D8362677A484B08A252FF2570D8B111"/>
              </w:placeholder>
              <w:group/>
            </w:sdtPr>
            <w:sdtEndPr/>
            <w:sdtContent>
              <w:p w:rsidR="00B741A4" w:rsidRPr="00B741A4" w:rsidRDefault="00B741A4" w:rsidP="00B741A4">
                <w:pPr>
                  <w:tabs>
                    <w:tab w:val="left" w:pos="1260"/>
                  </w:tabs>
                  <w:rPr>
                    <w:b/>
                  </w:rPr>
                </w:pPr>
                <w:r w:rsidRPr="00B741A4">
                  <w:rPr>
                    <w:b/>
                    <w:color w:val="FFFFFF" w:themeColor="background1"/>
                  </w:rPr>
                  <w:t>PRIJEDLOZI:</w:t>
                </w:r>
              </w:p>
            </w:sdtContent>
          </w:sdt>
        </w:tc>
      </w:tr>
      <w:tr w:rsidR="00B741A4" w:rsidTr="00B741A4">
        <w:trPr>
          <w:trHeight w:val="1107"/>
        </w:trPr>
        <w:tc>
          <w:tcPr>
            <w:tcW w:w="10596" w:type="dxa"/>
            <w:tcBorders>
              <w:top w:val="single" w:sz="4" w:space="0" w:color="00A852"/>
              <w:bottom w:val="single" w:sz="4" w:space="0" w:color="00A852"/>
            </w:tcBorders>
          </w:tcPr>
          <w:p w:rsidR="000B4814" w:rsidRPr="00FC6116" w:rsidRDefault="000B4814" w:rsidP="00B741A4">
            <w:pPr>
              <w:tabs>
                <w:tab w:val="left" w:pos="1260"/>
              </w:tabs>
              <w:rPr>
                <w:b/>
                <w:color w:val="FFFFFF" w:themeColor="background1"/>
              </w:rPr>
            </w:pPr>
            <w:permStart w:id="181815324" w:edGrp="everyone"/>
            <w:permEnd w:id="181815324"/>
          </w:p>
        </w:tc>
      </w:tr>
      <w:tr w:rsidR="00B741A4" w:rsidTr="00B741A4">
        <w:trPr>
          <w:trHeight w:val="113"/>
        </w:trPr>
        <w:tc>
          <w:tcPr>
            <w:tcW w:w="10596" w:type="dxa"/>
            <w:tcBorders>
              <w:top w:val="single" w:sz="4" w:space="0" w:color="00A852"/>
              <w:left w:val="single" w:sz="4" w:space="0" w:color="00A852"/>
              <w:bottom w:val="single" w:sz="4" w:space="0" w:color="00A852"/>
              <w:right w:val="single" w:sz="4" w:space="0" w:color="00A852"/>
            </w:tcBorders>
            <w:shd w:val="clear" w:color="auto" w:fill="00A852"/>
            <w:vAlign w:val="center"/>
          </w:tcPr>
          <w:sdt>
            <w:sdtPr>
              <w:rPr>
                <w:b/>
                <w:color w:val="FFFFFF" w:themeColor="background1"/>
              </w:rPr>
              <w:id w:val="1164203690"/>
              <w:lock w:val="sdtContentLocked"/>
              <w:placeholder>
                <w:docPart w:val="2D8362677A484B08A252FF2570D8B111"/>
              </w:placeholder>
              <w:group/>
            </w:sdtPr>
            <w:sdtEndPr/>
            <w:sdtContent>
              <w:p w:rsidR="00B741A4" w:rsidRPr="00B741A4" w:rsidRDefault="00B741A4" w:rsidP="00B741A4">
                <w:pPr>
                  <w:tabs>
                    <w:tab w:val="left" w:pos="1260"/>
                  </w:tabs>
                  <w:rPr>
                    <w:b/>
                  </w:rPr>
                </w:pPr>
                <w:r w:rsidRPr="00B741A4">
                  <w:rPr>
                    <w:b/>
                    <w:color w:val="FFFFFF" w:themeColor="background1"/>
                  </w:rPr>
                  <w:t>PRIMJEDBE:</w:t>
                </w:r>
              </w:p>
            </w:sdtContent>
          </w:sdt>
        </w:tc>
      </w:tr>
      <w:tr w:rsidR="00B741A4" w:rsidTr="00B741A4">
        <w:trPr>
          <w:trHeight w:val="1183"/>
        </w:trPr>
        <w:tc>
          <w:tcPr>
            <w:tcW w:w="10596" w:type="dxa"/>
            <w:tcBorders>
              <w:top w:val="single" w:sz="4" w:space="0" w:color="00A852"/>
            </w:tcBorders>
          </w:tcPr>
          <w:p w:rsidR="00B741A4" w:rsidRDefault="00B741A4" w:rsidP="00B741A4">
            <w:pPr>
              <w:tabs>
                <w:tab w:val="left" w:pos="1260"/>
              </w:tabs>
            </w:pPr>
            <w:permStart w:id="1420257946" w:edGrp="everyone"/>
            <w:permEnd w:id="1420257946"/>
          </w:p>
        </w:tc>
      </w:tr>
    </w:tbl>
    <w:p w:rsidR="00343015" w:rsidRDefault="00343015" w:rsidP="00C85D74">
      <w:pPr>
        <w:tabs>
          <w:tab w:val="left" w:pos="1260"/>
        </w:tabs>
        <w:spacing w:after="0" w:line="240" w:lineRule="auto"/>
      </w:pPr>
    </w:p>
    <w:tbl>
      <w:tblPr>
        <w:tblStyle w:val="Reetkatablice"/>
        <w:tblpPr w:leftFromText="180" w:rightFromText="180" w:vertAnchor="text" w:horzAnchor="margin" w:tblpX="-142" w:tblpY="230"/>
        <w:tblW w:w="10596" w:type="dxa"/>
        <w:tblLook w:val="04A0" w:firstRow="1" w:lastRow="0" w:firstColumn="1" w:lastColumn="0" w:noHBand="0" w:noVBand="1"/>
      </w:tblPr>
      <w:tblGrid>
        <w:gridCol w:w="10596"/>
      </w:tblGrid>
      <w:tr w:rsidR="00C85D74" w:rsidTr="006413C7">
        <w:trPr>
          <w:trHeight w:val="324"/>
        </w:trPr>
        <w:tc>
          <w:tcPr>
            <w:tcW w:w="105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85D74" w:rsidRPr="006413C7" w:rsidRDefault="00917B93" w:rsidP="00F16BA9">
            <w:pPr>
              <w:tabs>
                <w:tab w:val="left" w:pos="1260"/>
              </w:tabs>
              <w:rPr>
                <w:b/>
                <w:color w:val="0071BB"/>
              </w:rPr>
            </w:pPr>
            <w:sdt>
              <w:sdtPr>
                <w:rPr>
                  <w:rStyle w:val="Stil1"/>
                </w:rPr>
                <w:tag w:val="odaberite jedno poglavlje koje želite komentirati"/>
                <w:id w:val="460854764"/>
                <w:placeholder>
                  <w:docPart w:val="044BD69E95FE46B7B6C075E5BE9288A1"/>
                </w:placeholder>
                <w:showingPlcHdr/>
                <w15:color w:val="FFFFFF"/>
                <w:comboBox>
                  <w:listItem w:value="Odaberite poglavlje!"/>
                  <w:listItem w:displayText="1. Uvod i metodologija" w:value="1. Uvod i metodologija"/>
                  <w:listItem w:displayText="1.1. Uporišta strategije" w:value="1.1. Uporišta strategije"/>
                  <w:listItem w:displayText="1.2. Metodologija" w:value="1.2. Metodologija"/>
                  <w:listItem w:displayText="2. O Županiji" w:value="2. O Županiji"/>
                  <w:listItem w:displayText="2.1. Teritorijalni ustroj" w:value="2.1. Teritorijalni ustroj"/>
                  <w:listItem w:displayText="2.2. Prirodno-geografska i klimatska obilježja" w:value="2.2. Prirodno-geografska i klimatska obilježja"/>
                  <w:listItem w:displayText="2.3. Demografska struktura" w:value="2.3. Demografska struktura"/>
                  <w:listItem w:displayText="2.3.1. Prirodno kretanje stanovništva" w:value="2.3.1. Prirodno kretanje stanovništva"/>
                  <w:listItem w:displayText="2.3.2. Dobna struktura stanovništva" w:value="2.3.2. Dobna struktura stanovništva"/>
                  <w:listItem w:displayText="2.3.3. Dobno-spolna struktura" w:value="2.3.3. Dobno-spolna struktura"/>
                  <w:listItem w:displayText="3. O tehničkoj kulturi" w:value="3. O tehničkoj kulturi"/>
                  <w:listItem w:displayText="3.1. Ustroj tehničke kulture" w:value="3.1. Ustroj tehničke kulture"/>
                  <w:listItem w:displayText="3.2. Nosioci tehničke kulture" w:value="3.2. Nosioci tehničke kulture"/>
                  <w:listItem w:displayText="3.3. Zakonodavni okvir tehničke kulture" w:value="3.3. Zakonodavni okvir tehničke kulture"/>
                  <w:listItem w:displayText="4. Nagrade, natjecanja i manifestacije" w:value="4. Nagrade, natjecanja i manifestacije"/>
                  <w:listItem w:displayText="4.1. Nagrade" w:value="4.1. Nagrade"/>
                  <w:listItem w:displayText="4.2. Natjecanja" w:value="4.2. Natjecanja"/>
                  <w:listItem w:displayText="4.3. Manifestacije" w:value="4.3. Manifestacije"/>
                  <w:listItem w:displayText="5. Tehnička kultura u sustavu odgoja i obrazovanja" w:value="5. Tehnička kultura u sustavu odgoja i obrazovanja"/>
                  <w:listItem w:displayText="5.1. Tehnička kultura u osnovnim školama" w:value="5.1. Tehnička kultura u osnovnim školama"/>
                  <w:listItem w:displayText="5.2. Tehnička kultura u srednjim školama" w:value="5.2. Tehnička kultura u srednjim školama"/>
                  <w:listItem w:displayText="5.3. Tehnička kultura u visokom obrazovanju" w:value="5.3. Tehnička kultura u visokom obrazovanju"/>
                  <w:listItem w:displayText="6. Stručni kadrovi u tehničkoj kulturi" w:value="6. Stručni kadrovi u tehničkoj kulturi"/>
                  <w:listItem w:displayText="7. Infrastruktura u tehničkoj kulturi" w:value="7. Infrastruktura u tehničkoj kulturi"/>
                  <w:listItem w:displayText="8. Financiranje tehničke kulture" w:value="8. Financiranje tehničke kulture"/>
                  <w:listItem w:displayText="9. Horizontalne teme" w:value="9. Horizontalne teme"/>
                  <w:listItem w:displayText="9.1. Unaprijeđenje volonterstva" w:value="9.1. Unaprijeđenje volonterstva"/>
                  <w:listItem w:displayText="9.2. Povećanje interesa ženske populacije za tehničkom kulturom" w:value="9.2. Povećanje interesa ženske populacije za tehničkom kulturom"/>
                  <w:listItem w:displayText="9.3. Smanjenje socijalne isključenosti" w:value="9.3. Smanjenje socijalne isključenosti"/>
                  <w:listItem w:displayText="9.4. Suradnja u području tehničke kulture" w:value="9.4. Suradnja u području tehničke kulture"/>
                  <w:listItem w:displayText="9.5. Uspostava modela za praćenje Strategije" w:value="9.5. Uspostava modela za praćenje Strategije"/>
                  <w:listItem w:displayText="10. Ciljevi, mjere i aktivnosti" w:value="10. Ciljevi, mjere i aktivnosti"/>
                  <w:listItem w:displayText="11. Trendovi razvoja tehničke kulture" w:value="11. Trendovi razvoja tehničke kulture"/>
                  <w:listItem w:displayText="12. Zaključak" w:value="12. Zaključak"/>
                  <w:listItem w:displayText="13. Literatura" w:value="13. Literatura"/>
                </w:comboBox>
              </w:sdtPr>
              <w:sdtEndPr>
                <w:rPr>
                  <w:rStyle w:val="Stil1"/>
                </w:rPr>
              </w:sdtEndPr>
              <w:sdtContent>
                <w:permStart w:id="551764830" w:edGrp="everyone"/>
                <w:r w:rsidR="006413C7" w:rsidRPr="006413C7">
                  <w:rPr>
                    <w:rStyle w:val="Tekstrezerviranogmjesta"/>
                    <w:color w:val="0071BB"/>
                  </w:rPr>
                  <w:t>Odaberite stavku.</w:t>
                </w:r>
                <w:permEnd w:id="551764830"/>
              </w:sdtContent>
            </w:sdt>
          </w:p>
        </w:tc>
      </w:tr>
      <w:tr w:rsidR="00C85D74" w:rsidTr="006413C7">
        <w:trPr>
          <w:trHeight w:val="259"/>
        </w:trPr>
        <w:tc>
          <w:tcPr>
            <w:tcW w:w="10596" w:type="dxa"/>
            <w:tcBorders>
              <w:top w:val="single" w:sz="4" w:space="0" w:color="FFFFFF" w:themeColor="background1"/>
              <w:left w:val="single" w:sz="4" w:space="0" w:color="00A852"/>
              <w:bottom w:val="single" w:sz="4" w:space="0" w:color="00A852"/>
              <w:right w:val="single" w:sz="4" w:space="0" w:color="00A852"/>
            </w:tcBorders>
            <w:shd w:val="clear" w:color="auto" w:fill="00A852"/>
            <w:vAlign w:val="center"/>
          </w:tcPr>
          <w:sdt>
            <w:sdtPr>
              <w:rPr>
                <w:b/>
                <w:color w:val="FFFFFF" w:themeColor="background1"/>
              </w:rPr>
              <w:id w:val="476887745"/>
              <w:lock w:val="sdtContentLocked"/>
              <w:placeholder>
                <w:docPart w:val="2D8362677A484B08A252FF2570D8B111"/>
              </w:placeholder>
              <w:group/>
            </w:sdtPr>
            <w:sdtEndPr/>
            <w:sdtContent>
              <w:p w:rsidR="00C85D74" w:rsidRPr="00B741A4" w:rsidRDefault="00C85D74" w:rsidP="00F16BA9">
                <w:pPr>
                  <w:tabs>
                    <w:tab w:val="left" w:pos="1260"/>
                  </w:tabs>
                  <w:rPr>
                    <w:b/>
                  </w:rPr>
                </w:pPr>
                <w:r w:rsidRPr="00B741A4">
                  <w:rPr>
                    <w:b/>
                    <w:color w:val="FFFFFF" w:themeColor="background1"/>
                  </w:rPr>
                  <w:t>PRIJEDLOZI:</w:t>
                </w:r>
              </w:p>
            </w:sdtContent>
          </w:sdt>
        </w:tc>
      </w:tr>
      <w:tr w:rsidR="00C85D74" w:rsidTr="00F16BA9">
        <w:trPr>
          <w:trHeight w:val="1107"/>
        </w:trPr>
        <w:tc>
          <w:tcPr>
            <w:tcW w:w="10596" w:type="dxa"/>
            <w:tcBorders>
              <w:top w:val="single" w:sz="4" w:space="0" w:color="00A852"/>
              <w:bottom w:val="single" w:sz="4" w:space="0" w:color="00A852"/>
            </w:tcBorders>
          </w:tcPr>
          <w:p w:rsidR="00C85D74" w:rsidRDefault="00C85D74" w:rsidP="00F16BA9">
            <w:pPr>
              <w:tabs>
                <w:tab w:val="left" w:pos="1260"/>
              </w:tabs>
            </w:pPr>
            <w:permStart w:id="1216702632" w:edGrp="everyone"/>
            <w:permEnd w:id="1216702632"/>
          </w:p>
        </w:tc>
      </w:tr>
      <w:tr w:rsidR="00C85D74" w:rsidTr="00F16BA9">
        <w:trPr>
          <w:trHeight w:val="113"/>
        </w:trPr>
        <w:tc>
          <w:tcPr>
            <w:tcW w:w="10596" w:type="dxa"/>
            <w:tcBorders>
              <w:top w:val="single" w:sz="4" w:space="0" w:color="00A852"/>
              <w:left w:val="single" w:sz="4" w:space="0" w:color="00A852"/>
              <w:bottom w:val="single" w:sz="4" w:space="0" w:color="00A852"/>
              <w:right w:val="single" w:sz="4" w:space="0" w:color="00A852"/>
            </w:tcBorders>
            <w:shd w:val="clear" w:color="auto" w:fill="00A852"/>
            <w:vAlign w:val="center"/>
          </w:tcPr>
          <w:sdt>
            <w:sdtPr>
              <w:rPr>
                <w:b/>
                <w:color w:val="FFFFFF" w:themeColor="background1"/>
              </w:rPr>
              <w:id w:val="-307402618"/>
              <w:lock w:val="sdtContentLocked"/>
              <w:placeholder>
                <w:docPart w:val="2D8362677A484B08A252FF2570D8B111"/>
              </w:placeholder>
              <w:group/>
            </w:sdtPr>
            <w:sdtEndPr/>
            <w:sdtContent>
              <w:p w:rsidR="00C85D74" w:rsidRPr="00B741A4" w:rsidRDefault="00C85D74" w:rsidP="00F16BA9">
                <w:pPr>
                  <w:tabs>
                    <w:tab w:val="left" w:pos="1260"/>
                  </w:tabs>
                  <w:rPr>
                    <w:b/>
                  </w:rPr>
                </w:pPr>
                <w:r w:rsidRPr="00B741A4">
                  <w:rPr>
                    <w:b/>
                    <w:color w:val="FFFFFF" w:themeColor="background1"/>
                  </w:rPr>
                  <w:t>PRIMJEDBE:</w:t>
                </w:r>
              </w:p>
            </w:sdtContent>
          </w:sdt>
        </w:tc>
      </w:tr>
      <w:tr w:rsidR="00C85D74" w:rsidTr="00F16BA9">
        <w:trPr>
          <w:trHeight w:val="1183"/>
        </w:trPr>
        <w:tc>
          <w:tcPr>
            <w:tcW w:w="10596" w:type="dxa"/>
            <w:tcBorders>
              <w:top w:val="single" w:sz="4" w:space="0" w:color="00A852"/>
            </w:tcBorders>
          </w:tcPr>
          <w:p w:rsidR="00C85D74" w:rsidRDefault="00C85D74" w:rsidP="00F16BA9">
            <w:pPr>
              <w:tabs>
                <w:tab w:val="left" w:pos="1260"/>
              </w:tabs>
            </w:pPr>
            <w:permStart w:id="1471835011" w:edGrp="everyone"/>
            <w:permEnd w:id="1471835011"/>
          </w:p>
        </w:tc>
      </w:tr>
    </w:tbl>
    <w:p w:rsidR="00B741A4" w:rsidRDefault="00B741A4" w:rsidP="00C85D74">
      <w:pPr>
        <w:tabs>
          <w:tab w:val="left" w:pos="1260"/>
        </w:tabs>
        <w:spacing w:after="0" w:line="240" w:lineRule="auto"/>
      </w:pPr>
    </w:p>
    <w:tbl>
      <w:tblPr>
        <w:tblStyle w:val="Reetkatablice"/>
        <w:tblpPr w:leftFromText="180" w:rightFromText="180" w:vertAnchor="text" w:horzAnchor="margin" w:tblpX="-142" w:tblpY="230"/>
        <w:tblW w:w="10596" w:type="dxa"/>
        <w:tblLook w:val="04A0" w:firstRow="1" w:lastRow="0" w:firstColumn="1" w:lastColumn="0" w:noHBand="0" w:noVBand="1"/>
      </w:tblPr>
      <w:tblGrid>
        <w:gridCol w:w="10596"/>
      </w:tblGrid>
      <w:tr w:rsidR="00C85D74" w:rsidTr="006413C7">
        <w:trPr>
          <w:trHeight w:val="324"/>
        </w:trPr>
        <w:tc>
          <w:tcPr>
            <w:tcW w:w="105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85D74" w:rsidRPr="006413C7" w:rsidRDefault="00917B93" w:rsidP="00F16BA9">
            <w:pPr>
              <w:tabs>
                <w:tab w:val="left" w:pos="1260"/>
              </w:tabs>
              <w:rPr>
                <w:color w:val="0071BB"/>
              </w:rPr>
            </w:pPr>
            <w:sdt>
              <w:sdtPr>
                <w:rPr>
                  <w:rStyle w:val="Stil1"/>
                </w:rPr>
                <w:tag w:val="odaberite jedno poglavlje koje želite komentirati"/>
                <w:id w:val="2122190211"/>
                <w:placeholder>
                  <w:docPart w:val="5EF2FFD896BC44CF876D7937D155B1AA"/>
                </w:placeholder>
                <w:showingPlcHdr/>
                <w15:color w:val="FFFFFF"/>
                <w:comboBox>
                  <w:listItem w:value="Odaberite poglavlje!"/>
                  <w:listItem w:displayText="1. Uvod i metodologija" w:value="1. Uvod i metodologija"/>
                  <w:listItem w:displayText="1.1. Uporišta strategije" w:value="1.1. Uporišta strategije"/>
                  <w:listItem w:displayText="1.2. Metodologija" w:value="1.2. Metodologija"/>
                  <w:listItem w:displayText="2. O Županiji" w:value="2. O Županiji"/>
                  <w:listItem w:displayText="2.1. Teritorijalni ustroj" w:value="2.1. Teritorijalni ustroj"/>
                  <w:listItem w:displayText="2.2. Prirodno-geografska i klimatska obilježja" w:value="2.2. Prirodno-geografska i klimatska obilježja"/>
                  <w:listItem w:displayText="2.3. Demografska struktura" w:value="2.3. Demografska struktura"/>
                  <w:listItem w:displayText="2.3.1. Prirodno kretanje stanovništva" w:value="2.3.1. Prirodno kretanje stanovništva"/>
                  <w:listItem w:displayText="2.3.2. Dobna struktura stanovništva" w:value="2.3.2. Dobna struktura stanovništva"/>
                  <w:listItem w:displayText="2.3.3. Dobno-spolna struktura" w:value="2.3.3. Dobno-spolna struktura"/>
                  <w:listItem w:displayText="3. O tehničkoj kulturi" w:value="3. O tehničkoj kulturi"/>
                  <w:listItem w:displayText="3.1. Ustroj tehničke kulture" w:value="3.1. Ustroj tehničke kulture"/>
                  <w:listItem w:displayText="3.2. Nosioci tehničke kulture" w:value="3.2. Nosioci tehničke kulture"/>
                  <w:listItem w:displayText="3.3. Zakonodavni okvir tehničke kulture" w:value="3.3. Zakonodavni okvir tehničke kulture"/>
                  <w:listItem w:displayText="4. Nagrade, natjecanja i manifestacije" w:value="4. Nagrade, natjecanja i manifestacije"/>
                  <w:listItem w:displayText="4.1. Nagrade" w:value="4.1. Nagrade"/>
                  <w:listItem w:displayText="4.2. Natjecanja" w:value="4.2. Natjecanja"/>
                  <w:listItem w:displayText="4.3. Manifestacije" w:value="4.3. Manifestacije"/>
                  <w:listItem w:displayText="5. Tehnička kultura u sustavu odgoja i obrazovanja" w:value="5. Tehnička kultura u sustavu odgoja i obrazovanja"/>
                  <w:listItem w:displayText="5.1. Tehnička kultura u osnovnim školama" w:value="5.1. Tehnička kultura u osnovnim školama"/>
                  <w:listItem w:displayText="5.2. Tehnička kultura u srednjim školama" w:value="5.2. Tehnička kultura u srednjim školama"/>
                  <w:listItem w:displayText="5.3. Tehnička kultura u visokom obrazovanju" w:value="5.3. Tehnička kultura u visokom obrazovanju"/>
                  <w:listItem w:displayText="6. Stručni kadrovi u tehničkoj kulturi" w:value="6. Stručni kadrovi u tehničkoj kulturi"/>
                  <w:listItem w:displayText="7. Infrastruktura u tehničkoj kulturi" w:value="7. Infrastruktura u tehničkoj kulturi"/>
                  <w:listItem w:displayText="8. Financiranje tehničke kulture" w:value="8. Financiranje tehničke kulture"/>
                  <w:listItem w:displayText="9. Horizontalne teme" w:value="9. Horizontalne teme"/>
                  <w:listItem w:displayText="9.1. Unaprijeđenje volonterstva" w:value="9.1. Unaprijeđenje volonterstva"/>
                  <w:listItem w:displayText="9.2. Povećanje interesa ženske populacije za tehničkom kulturom" w:value="9.2. Povećanje interesa ženske populacije za tehničkom kulturom"/>
                  <w:listItem w:displayText="9.3. Smanjenje socijalne isključenosti" w:value="9.3. Smanjenje socijalne isključenosti"/>
                  <w:listItem w:displayText="9.4. Suradnja u području tehničke kulture" w:value="9.4. Suradnja u području tehničke kulture"/>
                  <w:listItem w:displayText="9.5. Uspostava modela za praćenje Strategije" w:value="9.5. Uspostava modela za praćenje Strategije"/>
                  <w:listItem w:displayText="10. Ciljevi, mjere i aktivnosti" w:value="10. Ciljevi, mjere i aktivnosti"/>
                  <w:listItem w:displayText="11. Trendovi razvoja tehničke kulture" w:value="11. Trendovi razvoja tehničke kulture"/>
                  <w:listItem w:displayText="12. Zaključak" w:value="12. Zaključak"/>
                  <w:listItem w:displayText="13. Literatura" w:value="13. Literatura"/>
                </w:comboBox>
              </w:sdtPr>
              <w:sdtEndPr>
                <w:rPr>
                  <w:rStyle w:val="Zadanifontodlomka"/>
                  <w:b w:val="0"/>
                  <w:color w:val="auto"/>
                  <w:sz w:val="24"/>
                </w:rPr>
              </w:sdtEndPr>
              <w:sdtContent>
                <w:permStart w:id="1855731200" w:edGrp="everyone"/>
                <w:r w:rsidR="00C85D74" w:rsidRPr="006413C7">
                  <w:rPr>
                    <w:rStyle w:val="Tekstrezerviranogmjesta"/>
                    <w:color w:val="0071BB"/>
                  </w:rPr>
                  <w:t>Odaberite stavku.</w:t>
                </w:r>
                <w:permEnd w:id="1855731200"/>
              </w:sdtContent>
            </w:sdt>
          </w:p>
        </w:tc>
      </w:tr>
      <w:tr w:rsidR="00C85D74" w:rsidTr="006413C7">
        <w:trPr>
          <w:trHeight w:val="259"/>
        </w:trPr>
        <w:tc>
          <w:tcPr>
            <w:tcW w:w="10596" w:type="dxa"/>
            <w:tcBorders>
              <w:top w:val="single" w:sz="4" w:space="0" w:color="FFFFFF" w:themeColor="background1"/>
              <w:left w:val="single" w:sz="4" w:space="0" w:color="00A852"/>
              <w:bottom w:val="single" w:sz="4" w:space="0" w:color="00A852"/>
              <w:right w:val="single" w:sz="4" w:space="0" w:color="00A852"/>
            </w:tcBorders>
            <w:shd w:val="clear" w:color="auto" w:fill="00A852"/>
            <w:vAlign w:val="center"/>
          </w:tcPr>
          <w:sdt>
            <w:sdtPr>
              <w:rPr>
                <w:b/>
                <w:color w:val="FFFFFF" w:themeColor="background1"/>
              </w:rPr>
              <w:id w:val="1170518964"/>
              <w:lock w:val="sdtContentLocked"/>
              <w:placeholder>
                <w:docPart w:val="2D8362677A484B08A252FF2570D8B111"/>
              </w:placeholder>
              <w:group/>
            </w:sdtPr>
            <w:sdtEndPr/>
            <w:sdtContent>
              <w:p w:rsidR="00C85D74" w:rsidRPr="00B741A4" w:rsidRDefault="00C85D74" w:rsidP="00F16BA9">
                <w:pPr>
                  <w:tabs>
                    <w:tab w:val="left" w:pos="1260"/>
                  </w:tabs>
                  <w:rPr>
                    <w:b/>
                  </w:rPr>
                </w:pPr>
                <w:r w:rsidRPr="00B741A4">
                  <w:rPr>
                    <w:b/>
                    <w:color w:val="FFFFFF" w:themeColor="background1"/>
                  </w:rPr>
                  <w:t>PRIJEDLOZI:</w:t>
                </w:r>
              </w:p>
            </w:sdtContent>
          </w:sdt>
        </w:tc>
      </w:tr>
      <w:tr w:rsidR="00C85D74" w:rsidTr="00F16BA9">
        <w:trPr>
          <w:trHeight w:val="1107"/>
        </w:trPr>
        <w:tc>
          <w:tcPr>
            <w:tcW w:w="10596" w:type="dxa"/>
            <w:tcBorders>
              <w:top w:val="single" w:sz="4" w:space="0" w:color="00A852"/>
              <w:bottom w:val="single" w:sz="4" w:space="0" w:color="00A852"/>
            </w:tcBorders>
          </w:tcPr>
          <w:p w:rsidR="00C85D74" w:rsidRDefault="00C85D74" w:rsidP="00F16BA9">
            <w:pPr>
              <w:tabs>
                <w:tab w:val="left" w:pos="1260"/>
              </w:tabs>
            </w:pPr>
            <w:permStart w:id="1143941247" w:edGrp="everyone"/>
            <w:permEnd w:id="1143941247"/>
          </w:p>
        </w:tc>
      </w:tr>
      <w:tr w:rsidR="00C85D74" w:rsidTr="00F16BA9">
        <w:trPr>
          <w:trHeight w:val="113"/>
        </w:trPr>
        <w:tc>
          <w:tcPr>
            <w:tcW w:w="10596" w:type="dxa"/>
            <w:tcBorders>
              <w:top w:val="single" w:sz="4" w:space="0" w:color="00A852"/>
              <w:left w:val="single" w:sz="4" w:space="0" w:color="00A852"/>
              <w:bottom w:val="single" w:sz="4" w:space="0" w:color="00A852"/>
              <w:right w:val="single" w:sz="4" w:space="0" w:color="00A852"/>
            </w:tcBorders>
            <w:shd w:val="clear" w:color="auto" w:fill="00A852"/>
            <w:vAlign w:val="center"/>
          </w:tcPr>
          <w:sdt>
            <w:sdtPr>
              <w:rPr>
                <w:b/>
                <w:color w:val="FFFFFF" w:themeColor="background1"/>
              </w:rPr>
              <w:id w:val="1514032538"/>
              <w:lock w:val="sdtContentLocked"/>
              <w:placeholder>
                <w:docPart w:val="2D8362677A484B08A252FF2570D8B111"/>
              </w:placeholder>
              <w:group/>
            </w:sdtPr>
            <w:sdtEndPr/>
            <w:sdtContent>
              <w:p w:rsidR="00C85D74" w:rsidRPr="00B741A4" w:rsidRDefault="00C85D74" w:rsidP="00F16BA9">
                <w:pPr>
                  <w:tabs>
                    <w:tab w:val="left" w:pos="1260"/>
                  </w:tabs>
                  <w:rPr>
                    <w:b/>
                  </w:rPr>
                </w:pPr>
                <w:r w:rsidRPr="00B741A4">
                  <w:rPr>
                    <w:b/>
                    <w:color w:val="FFFFFF" w:themeColor="background1"/>
                  </w:rPr>
                  <w:t>PRIMJEDBE:</w:t>
                </w:r>
              </w:p>
            </w:sdtContent>
          </w:sdt>
        </w:tc>
      </w:tr>
      <w:tr w:rsidR="00C85D74" w:rsidTr="00F16BA9">
        <w:trPr>
          <w:trHeight w:val="1183"/>
        </w:trPr>
        <w:tc>
          <w:tcPr>
            <w:tcW w:w="10596" w:type="dxa"/>
            <w:tcBorders>
              <w:top w:val="single" w:sz="4" w:space="0" w:color="00A852"/>
            </w:tcBorders>
          </w:tcPr>
          <w:p w:rsidR="00C85D74" w:rsidRDefault="00C85D74" w:rsidP="00F16BA9">
            <w:pPr>
              <w:tabs>
                <w:tab w:val="left" w:pos="1260"/>
              </w:tabs>
            </w:pPr>
            <w:permStart w:id="34278713" w:edGrp="everyone"/>
            <w:permEnd w:id="34278713"/>
          </w:p>
        </w:tc>
      </w:tr>
    </w:tbl>
    <w:p w:rsidR="00C85D74" w:rsidRDefault="00C85D74" w:rsidP="00C85D74">
      <w:pPr>
        <w:tabs>
          <w:tab w:val="left" w:pos="1260"/>
        </w:tabs>
        <w:spacing w:after="0" w:line="240" w:lineRule="auto"/>
      </w:pPr>
    </w:p>
    <w:tbl>
      <w:tblPr>
        <w:tblStyle w:val="Reetkatablice"/>
        <w:tblpPr w:leftFromText="180" w:rightFromText="180" w:vertAnchor="text" w:horzAnchor="margin" w:tblpX="-142" w:tblpY="230"/>
        <w:tblW w:w="10596" w:type="dxa"/>
        <w:tblLook w:val="04A0" w:firstRow="1" w:lastRow="0" w:firstColumn="1" w:lastColumn="0" w:noHBand="0" w:noVBand="1"/>
      </w:tblPr>
      <w:tblGrid>
        <w:gridCol w:w="10596"/>
      </w:tblGrid>
      <w:tr w:rsidR="00C85D74" w:rsidTr="006413C7">
        <w:trPr>
          <w:trHeight w:val="324"/>
        </w:trPr>
        <w:tc>
          <w:tcPr>
            <w:tcW w:w="105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85D74" w:rsidRPr="006413C7" w:rsidRDefault="00917B93" w:rsidP="00F16BA9">
            <w:pPr>
              <w:tabs>
                <w:tab w:val="left" w:pos="1260"/>
              </w:tabs>
              <w:rPr>
                <w:b/>
                <w:color w:val="0071BB"/>
              </w:rPr>
            </w:pPr>
            <w:sdt>
              <w:sdtPr>
                <w:rPr>
                  <w:rStyle w:val="Stil1"/>
                </w:rPr>
                <w:tag w:val="odaberite jedno poglavlje koje želite komentirati"/>
                <w:id w:val="-1562783698"/>
                <w:placeholder>
                  <w:docPart w:val="5BA8BD925656405B9A0B49BC39F71ADA"/>
                </w:placeholder>
                <w:showingPlcHdr/>
                <w15:color w:val="FFFFFF"/>
                <w:comboBox>
                  <w:listItem w:value="Odaberite poglavlje!"/>
                  <w:listItem w:displayText="1. Uvod i metodologija" w:value="1. Uvod i metodologija"/>
                  <w:listItem w:displayText="1.1. Uporišta strategije" w:value="1.1. Uporišta strategije"/>
                  <w:listItem w:displayText="1.2. Metodologija" w:value="1.2. Metodologija"/>
                  <w:listItem w:displayText="2. O Županiji" w:value="2. O Županiji"/>
                  <w:listItem w:displayText="2.1. Teritorijalni ustroj" w:value="2.1. Teritorijalni ustroj"/>
                  <w:listItem w:displayText="2.2. Prirodno-geografska i klimatska obilježja" w:value="2.2. Prirodno-geografska i klimatska obilježja"/>
                  <w:listItem w:displayText="2.3. Demografska struktura" w:value="2.3. Demografska struktura"/>
                  <w:listItem w:displayText="2.3.1. Prirodno kretanje stanovništva" w:value="2.3.1. Prirodno kretanje stanovništva"/>
                  <w:listItem w:displayText="2.3.2. Dobna struktura stanovništva" w:value="2.3.2. Dobna struktura stanovništva"/>
                  <w:listItem w:displayText="2.3.3. Dobno-spolna struktura" w:value="2.3.3. Dobno-spolna struktura"/>
                  <w:listItem w:displayText="3. O tehničkoj kulturi" w:value="3. O tehničkoj kulturi"/>
                  <w:listItem w:displayText="3.1. Ustroj tehničke kulture" w:value="3.1. Ustroj tehničke kulture"/>
                  <w:listItem w:displayText="3.2. Nosioci tehničke kulture" w:value="3.2. Nosioci tehničke kulture"/>
                  <w:listItem w:displayText="3.3. Zakonodavni okvir tehničke kulture" w:value="3.3. Zakonodavni okvir tehničke kulture"/>
                  <w:listItem w:displayText="4. Nagrade, natjecanja i manifestacije" w:value="4. Nagrade, natjecanja i manifestacije"/>
                  <w:listItem w:displayText="4.1. Nagrade" w:value="4.1. Nagrade"/>
                  <w:listItem w:displayText="4.2. Natjecanja" w:value="4.2. Natjecanja"/>
                  <w:listItem w:displayText="4.3. Manifestacije" w:value="4.3. Manifestacije"/>
                  <w:listItem w:displayText="5. Tehnička kultura u sustavu odgoja i obrazovanja" w:value="5. Tehnička kultura u sustavu odgoja i obrazovanja"/>
                  <w:listItem w:displayText="5.1. Tehnička kultura u osnovnim školama" w:value="5.1. Tehnička kultura u osnovnim školama"/>
                  <w:listItem w:displayText="5.2. Tehnička kultura u srednjim školama" w:value="5.2. Tehnička kultura u srednjim školama"/>
                  <w:listItem w:displayText="5.3. Tehnička kultura u visokom obrazovanju" w:value="5.3. Tehnička kultura u visokom obrazovanju"/>
                  <w:listItem w:displayText="6. Stručni kadrovi u tehničkoj kulturi" w:value="6. Stručni kadrovi u tehničkoj kulturi"/>
                  <w:listItem w:displayText="7. Infrastruktura u tehničkoj kulturi" w:value="7. Infrastruktura u tehničkoj kulturi"/>
                  <w:listItem w:displayText="8. Financiranje tehničke kulture" w:value="8. Financiranje tehničke kulture"/>
                  <w:listItem w:displayText="9. Horizontalne teme" w:value="9. Horizontalne teme"/>
                  <w:listItem w:displayText="9.1. Unaprijeđenje volonterstva" w:value="9.1. Unaprijeđenje volonterstva"/>
                  <w:listItem w:displayText="9.2. Povećanje interesa ženske populacije za tehničkom kulturom" w:value="9.2. Povećanje interesa ženske populacije za tehničkom kulturom"/>
                  <w:listItem w:displayText="9.3. Smanjenje socijalne isključenosti" w:value="9.3. Smanjenje socijalne isključenosti"/>
                  <w:listItem w:displayText="9.4. Suradnja u području tehničke kulture" w:value="9.4. Suradnja u području tehničke kulture"/>
                  <w:listItem w:displayText="9.5. Uspostava modela za praćenje Strategije" w:value="9.5. Uspostava modela za praćenje Strategije"/>
                  <w:listItem w:displayText="10. Ciljevi, mjere i aktivnosti" w:value="10. Ciljevi, mjere i aktivnosti"/>
                  <w:listItem w:displayText="11. Trendovi razvoja tehničke kulture" w:value="11. Trendovi razvoja tehničke kulture"/>
                  <w:listItem w:displayText="12. Zaključak" w:value="12. Zaključak"/>
                  <w:listItem w:displayText="13. Literatura" w:value="13. Literatura"/>
                </w:comboBox>
              </w:sdtPr>
              <w:sdtEndPr>
                <w:rPr>
                  <w:rStyle w:val="Zadanifontodlomka"/>
                  <w:b w:val="0"/>
                  <w:color w:val="auto"/>
                  <w:sz w:val="24"/>
                </w:rPr>
              </w:sdtEndPr>
              <w:sdtContent>
                <w:permStart w:id="569442564" w:edGrp="everyone"/>
                <w:r w:rsidR="00C85D74" w:rsidRPr="006413C7">
                  <w:rPr>
                    <w:rStyle w:val="Tekstrezerviranogmjesta"/>
                    <w:b/>
                    <w:color w:val="0071BB"/>
                  </w:rPr>
                  <w:t>Odaberite</w:t>
                </w:r>
                <w:r w:rsidR="00C85D74" w:rsidRPr="006413C7">
                  <w:rPr>
                    <w:rStyle w:val="Tekstrezerviranogmjesta"/>
                    <w:color w:val="0071BB"/>
                  </w:rPr>
                  <w:t xml:space="preserve"> </w:t>
                </w:r>
                <w:r w:rsidR="00C85D74" w:rsidRPr="006413C7">
                  <w:rPr>
                    <w:rStyle w:val="Tekstrezerviranogmjesta"/>
                    <w:b/>
                    <w:color w:val="0071BB"/>
                  </w:rPr>
                  <w:t>stavku</w:t>
                </w:r>
                <w:r w:rsidR="00C85D74" w:rsidRPr="006413C7">
                  <w:rPr>
                    <w:rStyle w:val="Tekstrezerviranogmjesta"/>
                    <w:color w:val="0071BB"/>
                  </w:rPr>
                  <w:t>.</w:t>
                </w:r>
                <w:permEnd w:id="569442564"/>
              </w:sdtContent>
            </w:sdt>
          </w:p>
        </w:tc>
      </w:tr>
      <w:tr w:rsidR="00C85D74" w:rsidTr="006413C7">
        <w:trPr>
          <w:trHeight w:val="259"/>
        </w:trPr>
        <w:tc>
          <w:tcPr>
            <w:tcW w:w="10596" w:type="dxa"/>
            <w:tcBorders>
              <w:top w:val="single" w:sz="4" w:space="0" w:color="FFFFFF" w:themeColor="background1"/>
              <w:left w:val="single" w:sz="4" w:space="0" w:color="00A852"/>
              <w:bottom w:val="single" w:sz="4" w:space="0" w:color="00A852"/>
              <w:right w:val="single" w:sz="4" w:space="0" w:color="00A852"/>
            </w:tcBorders>
            <w:shd w:val="clear" w:color="auto" w:fill="00A852"/>
            <w:vAlign w:val="center"/>
          </w:tcPr>
          <w:sdt>
            <w:sdtPr>
              <w:rPr>
                <w:b/>
                <w:color w:val="FFFFFF" w:themeColor="background1"/>
              </w:rPr>
              <w:id w:val="1898937163"/>
              <w:lock w:val="sdtContentLocked"/>
              <w:placeholder>
                <w:docPart w:val="2D8362677A484B08A252FF2570D8B111"/>
              </w:placeholder>
              <w:group/>
            </w:sdtPr>
            <w:sdtEndPr/>
            <w:sdtContent>
              <w:p w:rsidR="00C85D74" w:rsidRPr="00B741A4" w:rsidRDefault="00C85D74" w:rsidP="00F16BA9">
                <w:pPr>
                  <w:tabs>
                    <w:tab w:val="left" w:pos="1260"/>
                  </w:tabs>
                  <w:rPr>
                    <w:b/>
                  </w:rPr>
                </w:pPr>
                <w:r w:rsidRPr="00B741A4">
                  <w:rPr>
                    <w:b/>
                    <w:color w:val="FFFFFF" w:themeColor="background1"/>
                  </w:rPr>
                  <w:t>PRIJEDLOZI:</w:t>
                </w:r>
              </w:p>
            </w:sdtContent>
          </w:sdt>
        </w:tc>
      </w:tr>
      <w:tr w:rsidR="00C85D74" w:rsidTr="00F16BA9">
        <w:trPr>
          <w:trHeight w:val="1107"/>
        </w:trPr>
        <w:tc>
          <w:tcPr>
            <w:tcW w:w="10596" w:type="dxa"/>
            <w:tcBorders>
              <w:top w:val="single" w:sz="4" w:space="0" w:color="00A852"/>
              <w:bottom w:val="single" w:sz="4" w:space="0" w:color="00A852"/>
            </w:tcBorders>
          </w:tcPr>
          <w:p w:rsidR="00C85D74" w:rsidRDefault="00C85D74" w:rsidP="00F16BA9">
            <w:pPr>
              <w:tabs>
                <w:tab w:val="left" w:pos="1260"/>
              </w:tabs>
            </w:pPr>
            <w:permStart w:id="618095299" w:edGrp="everyone"/>
            <w:permEnd w:id="618095299"/>
          </w:p>
        </w:tc>
      </w:tr>
      <w:tr w:rsidR="00C85D74" w:rsidTr="00F16BA9">
        <w:trPr>
          <w:trHeight w:val="113"/>
        </w:trPr>
        <w:tc>
          <w:tcPr>
            <w:tcW w:w="10596" w:type="dxa"/>
            <w:tcBorders>
              <w:top w:val="single" w:sz="4" w:space="0" w:color="00A852"/>
              <w:left w:val="single" w:sz="4" w:space="0" w:color="00A852"/>
              <w:bottom w:val="single" w:sz="4" w:space="0" w:color="00A852"/>
              <w:right w:val="single" w:sz="4" w:space="0" w:color="00A852"/>
            </w:tcBorders>
            <w:shd w:val="clear" w:color="auto" w:fill="00A852"/>
            <w:vAlign w:val="center"/>
          </w:tcPr>
          <w:sdt>
            <w:sdtPr>
              <w:rPr>
                <w:b/>
                <w:color w:val="FFFFFF" w:themeColor="background1"/>
              </w:rPr>
              <w:id w:val="1519189468"/>
              <w:lock w:val="sdtContentLocked"/>
              <w:placeholder>
                <w:docPart w:val="2D8362677A484B08A252FF2570D8B111"/>
              </w:placeholder>
              <w:group/>
            </w:sdtPr>
            <w:sdtEndPr/>
            <w:sdtContent>
              <w:p w:rsidR="00C85D74" w:rsidRPr="00B741A4" w:rsidRDefault="00C85D74" w:rsidP="00F16BA9">
                <w:pPr>
                  <w:tabs>
                    <w:tab w:val="left" w:pos="1260"/>
                  </w:tabs>
                  <w:rPr>
                    <w:b/>
                  </w:rPr>
                </w:pPr>
                <w:r w:rsidRPr="00B741A4">
                  <w:rPr>
                    <w:b/>
                    <w:color w:val="FFFFFF" w:themeColor="background1"/>
                  </w:rPr>
                  <w:t>PRIMJEDBE:</w:t>
                </w:r>
              </w:p>
            </w:sdtContent>
          </w:sdt>
        </w:tc>
      </w:tr>
      <w:tr w:rsidR="00C85D74" w:rsidTr="00F16BA9">
        <w:trPr>
          <w:trHeight w:val="1183"/>
        </w:trPr>
        <w:tc>
          <w:tcPr>
            <w:tcW w:w="10596" w:type="dxa"/>
            <w:tcBorders>
              <w:top w:val="single" w:sz="4" w:space="0" w:color="00A852"/>
            </w:tcBorders>
          </w:tcPr>
          <w:p w:rsidR="00C85D74" w:rsidRDefault="00C85D74" w:rsidP="00F16BA9">
            <w:pPr>
              <w:tabs>
                <w:tab w:val="left" w:pos="1260"/>
              </w:tabs>
            </w:pPr>
            <w:permStart w:id="1039925605" w:edGrp="everyone"/>
            <w:permEnd w:id="1039925605"/>
          </w:p>
        </w:tc>
      </w:tr>
    </w:tbl>
    <w:p w:rsidR="00C85D74" w:rsidRDefault="00C85D74" w:rsidP="00C85D74">
      <w:pPr>
        <w:tabs>
          <w:tab w:val="left" w:pos="1260"/>
        </w:tabs>
        <w:spacing w:after="0" w:line="240" w:lineRule="auto"/>
      </w:pPr>
    </w:p>
    <w:tbl>
      <w:tblPr>
        <w:tblStyle w:val="Reetkatablice"/>
        <w:tblpPr w:leftFromText="180" w:rightFromText="180" w:vertAnchor="text" w:horzAnchor="margin" w:tblpX="-142" w:tblpY="230"/>
        <w:tblW w:w="10596" w:type="dxa"/>
        <w:tblLook w:val="04A0" w:firstRow="1" w:lastRow="0" w:firstColumn="1" w:lastColumn="0" w:noHBand="0" w:noVBand="1"/>
      </w:tblPr>
      <w:tblGrid>
        <w:gridCol w:w="10596"/>
      </w:tblGrid>
      <w:tr w:rsidR="00C85D74" w:rsidTr="006413C7">
        <w:trPr>
          <w:trHeight w:val="324"/>
        </w:trPr>
        <w:tc>
          <w:tcPr>
            <w:tcW w:w="105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85D74" w:rsidRPr="006413C7" w:rsidRDefault="00917B93" w:rsidP="00F16BA9">
            <w:pPr>
              <w:tabs>
                <w:tab w:val="left" w:pos="1260"/>
              </w:tabs>
              <w:rPr>
                <w:color w:val="0071BB"/>
              </w:rPr>
            </w:pPr>
            <w:sdt>
              <w:sdtPr>
                <w:rPr>
                  <w:rStyle w:val="Stil1"/>
                </w:rPr>
                <w:tag w:val="odaberite jedno poglavlje koje želite komentirati"/>
                <w:id w:val="-1347561632"/>
                <w:placeholder>
                  <w:docPart w:val="F9FD5BE0EF074590B00E7CFAC1F1F6DE"/>
                </w:placeholder>
                <w:showingPlcHdr/>
                <w15:color w:val="FFFFFF"/>
                <w:comboBox>
                  <w:listItem w:value="Odaberite poglavlje!"/>
                  <w:listItem w:displayText="1. Uvod i metodologija" w:value="1. Uvod i metodologija"/>
                  <w:listItem w:displayText="1.1. Uporišta strategije" w:value="1.1. Uporišta strategije"/>
                  <w:listItem w:displayText="1.2. Metodologija" w:value="1.2. Metodologija"/>
                  <w:listItem w:displayText="2. O Županiji" w:value="2. O Županiji"/>
                  <w:listItem w:displayText="2.1. Teritorijalni ustroj" w:value="2.1. Teritorijalni ustroj"/>
                  <w:listItem w:displayText="2.2. Prirodno-geografska i klimatska obilježja" w:value="2.2. Prirodno-geografska i klimatska obilježja"/>
                  <w:listItem w:displayText="2.3. Demografska struktura" w:value="2.3. Demografska struktura"/>
                  <w:listItem w:displayText="2.3.1. Prirodno kretanje stanovništva" w:value="2.3.1. Prirodno kretanje stanovništva"/>
                  <w:listItem w:displayText="2.3.2. Dobna struktura stanovništva" w:value="2.3.2. Dobna struktura stanovništva"/>
                  <w:listItem w:displayText="2.3.3. Dobno-spolna struktura" w:value="2.3.3. Dobno-spolna struktura"/>
                  <w:listItem w:displayText="3. O tehničkoj kulturi" w:value="3. O tehničkoj kulturi"/>
                  <w:listItem w:displayText="3.1. Ustroj tehničke kulture" w:value="3.1. Ustroj tehničke kulture"/>
                  <w:listItem w:displayText="3.2. Nosioci tehničke kulture" w:value="3.2. Nosioci tehničke kulture"/>
                  <w:listItem w:displayText="3.3. Zakonodavni okvir tehničke kulture" w:value="3.3. Zakonodavni okvir tehničke kulture"/>
                  <w:listItem w:displayText="4. Nagrade, natjecanja i manifestacije" w:value="4. Nagrade, natjecanja i manifestacije"/>
                  <w:listItem w:displayText="4.1. Nagrade" w:value="4.1. Nagrade"/>
                  <w:listItem w:displayText="4.2. Natjecanja" w:value="4.2. Natjecanja"/>
                  <w:listItem w:displayText="4.3. Manifestacije" w:value="4.3. Manifestacije"/>
                  <w:listItem w:displayText="5. Tehnička kultura u sustavu odgoja i obrazovanja" w:value="5. Tehnička kultura u sustavu odgoja i obrazovanja"/>
                  <w:listItem w:displayText="5.1. Tehnička kultura u osnovnim školama" w:value="5.1. Tehnička kultura u osnovnim školama"/>
                  <w:listItem w:displayText="5.2. Tehnička kultura u srednjim školama" w:value="5.2. Tehnička kultura u srednjim školama"/>
                  <w:listItem w:displayText="5.3. Tehnička kultura u visokom obrazovanju" w:value="5.3. Tehnička kultura u visokom obrazovanju"/>
                  <w:listItem w:displayText="6. Stručni kadrovi u tehničkoj kulturi" w:value="6. Stručni kadrovi u tehničkoj kulturi"/>
                  <w:listItem w:displayText="7. Infrastruktura u tehničkoj kulturi" w:value="7. Infrastruktura u tehničkoj kulturi"/>
                  <w:listItem w:displayText="8. Financiranje tehničke kulture" w:value="8. Financiranje tehničke kulture"/>
                  <w:listItem w:displayText="9. Horizontalne teme" w:value="9. Horizontalne teme"/>
                  <w:listItem w:displayText="9.1. Unaprijeđenje volonterstva" w:value="9.1. Unaprijeđenje volonterstva"/>
                  <w:listItem w:displayText="9.2. Povećanje interesa ženske populacije za tehničkom kulturom" w:value="9.2. Povećanje interesa ženske populacije za tehničkom kulturom"/>
                  <w:listItem w:displayText="9.3. Smanjenje socijalne isključenosti" w:value="9.3. Smanjenje socijalne isključenosti"/>
                  <w:listItem w:displayText="9.4. Suradnja u području tehničke kulture" w:value="9.4. Suradnja u području tehničke kulture"/>
                  <w:listItem w:displayText="9.5. Uspostava modela za praćenje Strategije" w:value="9.5. Uspostava modela za praćenje Strategije"/>
                  <w:listItem w:displayText="10. Ciljevi, mjere i aktivnosti" w:value="10. Ciljevi, mjere i aktivnosti"/>
                  <w:listItem w:displayText="11. Trendovi razvoja tehničke kulture" w:value="11. Trendovi razvoja tehničke kulture"/>
                  <w:listItem w:displayText="12. Zaključak" w:value="12. Zaključak"/>
                  <w:listItem w:displayText="13. Literatura" w:value="13. Literatura"/>
                </w:comboBox>
              </w:sdtPr>
              <w:sdtEndPr>
                <w:rPr>
                  <w:rStyle w:val="Zadanifontodlomka"/>
                  <w:b w:val="0"/>
                  <w:color w:val="auto"/>
                  <w:sz w:val="24"/>
                </w:rPr>
              </w:sdtEndPr>
              <w:sdtContent>
                <w:permStart w:id="252132602" w:edGrp="everyone"/>
                <w:r w:rsidR="00C85D74" w:rsidRPr="006413C7">
                  <w:rPr>
                    <w:rStyle w:val="Tekstrezerviranogmjesta"/>
                    <w:color w:val="0071BB"/>
                  </w:rPr>
                  <w:t>Odaberite stavku.</w:t>
                </w:r>
                <w:permEnd w:id="252132602"/>
              </w:sdtContent>
            </w:sdt>
          </w:p>
        </w:tc>
      </w:tr>
      <w:tr w:rsidR="00C85D74" w:rsidTr="006413C7">
        <w:trPr>
          <w:trHeight w:val="259"/>
        </w:trPr>
        <w:tc>
          <w:tcPr>
            <w:tcW w:w="10596" w:type="dxa"/>
            <w:tcBorders>
              <w:top w:val="single" w:sz="4" w:space="0" w:color="FFFFFF" w:themeColor="background1"/>
              <w:left w:val="single" w:sz="4" w:space="0" w:color="00A852"/>
              <w:bottom w:val="single" w:sz="4" w:space="0" w:color="00A852"/>
              <w:right w:val="single" w:sz="4" w:space="0" w:color="00A852"/>
            </w:tcBorders>
            <w:shd w:val="clear" w:color="auto" w:fill="00A852"/>
            <w:vAlign w:val="center"/>
          </w:tcPr>
          <w:sdt>
            <w:sdtPr>
              <w:rPr>
                <w:b/>
                <w:color w:val="FFFFFF" w:themeColor="background1"/>
              </w:rPr>
              <w:id w:val="1429387943"/>
              <w:lock w:val="sdtContentLocked"/>
              <w:placeholder>
                <w:docPart w:val="2D8362677A484B08A252FF2570D8B111"/>
              </w:placeholder>
              <w:group/>
            </w:sdtPr>
            <w:sdtEndPr/>
            <w:sdtContent>
              <w:p w:rsidR="00C85D74" w:rsidRPr="00B741A4" w:rsidRDefault="00C85D74" w:rsidP="00F16BA9">
                <w:pPr>
                  <w:tabs>
                    <w:tab w:val="left" w:pos="1260"/>
                  </w:tabs>
                  <w:rPr>
                    <w:b/>
                  </w:rPr>
                </w:pPr>
                <w:r w:rsidRPr="00B741A4">
                  <w:rPr>
                    <w:b/>
                    <w:color w:val="FFFFFF" w:themeColor="background1"/>
                  </w:rPr>
                  <w:t>PRIJEDLOZI:</w:t>
                </w:r>
              </w:p>
            </w:sdtContent>
          </w:sdt>
        </w:tc>
      </w:tr>
      <w:tr w:rsidR="00C85D74" w:rsidTr="00F16BA9">
        <w:trPr>
          <w:trHeight w:val="1107"/>
        </w:trPr>
        <w:tc>
          <w:tcPr>
            <w:tcW w:w="10596" w:type="dxa"/>
            <w:tcBorders>
              <w:top w:val="single" w:sz="4" w:space="0" w:color="00A852"/>
              <w:bottom w:val="single" w:sz="4" w:space="0" w:color="00A852"/>
            </w:tcBorders>
          </w:tcPr>
          <w:p w:rsidR="00C85D74" w:rsidRDefault="00C85D74" w:rsidP="00F16BA9">
            <w:pPr>
              <w:tabs>
                <w:tab w:val="left" w:pos="1260"/>
              </w:tabs>
            </w:pPr>
            <w:permStart w:id="647309268" w:edGrp="everyone"/>
            <w:permEnd w:id="647309268"/>
          </w:p>
        </w:tc>
      </w:tr>
      <w:tr w:rsidR="00C85D74" w:rsidTr="00F16BA9">
        <w:trPr>
          <w:trHeight w:val="113"/>
        </w:trPr>
        <w:tc>
          <w:tcPr>
            <w:tcW w:w="10596" w:type="dxa"/>
            <w:tcBorders>
              <w:top w:val="single" w:sz="4" w:space="0" w:color="00A852"/>
              <w:left w:val="single" w:sz="4" w:space="0" w:color="00A852"/>
              <w:bottom w:val="single" w:sz="4" w:space="0" w:color="00A852"/>
              <w:right w:val="single" w:sz="4" w:space="0" w:color="00A852"/>
            </w:tcBorders>
            <w:shd w:val="clear" w:color="auto" w:fill="00A852"/>
            <w:vAlign w:val="center"/>
          </w:tcPr>
          <w:sdt>
            <w:sdtPr>
              <w:rPr>
                <w:b/>
                <w:color w:val="FFFFFF" w:themeColor="background1"/>
              </w:rPr>
              <w:id w:val="205465538"/>
              <w:lock w:val="sdtContentLocked"/>
              <w:placeholder>
                <w:docPart w:val="2D8362677A484B08A252FF2570D8B111"/>
              </w:placeholder>
              <w:group/>
            </w:sdtPr>
            <w:sdtEndPr/>
            <w:sdtContent>
              <w:p w:rsidR="00C85D74" w:rsidRPr="00B741A4" w:rsidRDefault="00C85D74" w:rsidP="00F16BA9">
                <w:pPr>
                  <w:tabs>
                    <w:tab w:val="left" w:pos="1260"/>
                  </w:tabs>
                  <w:rPr>
                    <w:b/>
                  </w:rPr>
                </w:pPr>
                <w:r w:rsidRPr="00B741A4">
                  <w:rPr>
                    <w:b/>
                    <w:color w:val="FFFFFF" w:themeColor="background1"/>
                  </w:rPr>
                  <w:t>PRIMJEDBE:</w:t>
                </w:r>
              </w:p>
            </w:sdtContent>
          </w:sdt>
        </w:tc>
      </w:tr>
      <w:tr w:rsidR="00C85D74" w:rsidTr="00F16BA9">
        <w:trPr>
          <w:trHeight w:val="1183"/>
        </w:trPr>
        <w:tc>
          <w:tcPr>
            <w:tcW w:w="10596" w:type="dxa"/>
            <w:tcBorders>
              <w:top w:val="single" w:sz="4" w:space="0" w:color="00A852"/>
            </w:tcBorders>
          </w:tcPr>
          <w:p w:rsidR="00C85D74" w:rsidRDefault="00C85D74" w:rsidP="00F16BA9">
            <w:pPr>
              <w:tabs>
                <w:tab w:val="left" w:pos="1260"/>
              </w:tabs>
            </w:pPr>
            <w:permStart w:id="2000506507" w:edGrp="everyone"/>
            <w:permEnd w:id="2000506507"/>
          </w:p>
        </w:tc>
      </w:tr>
    </w:tbl>
    <w:p w:rsidR="00C85D74" w:rsidRDefault="00C85D74" w:rsidP="003F10A4">
      <w:pPr>
        <w:tabs>
          <w:tab w:val="left" w:pos="1260"/>
        </w:tabs>
        <w:spacing w:after="0" w:line="240" w:lineRule="auto"/>
      </w:pPr>
    </w:p>
    <w:tbl>
      <w:tblPr>
        <w:tblStyle w:val="Reetkatablice"/>
        <w:tblpPr w:leftFromText="180" w:rightFromText="180" w:vertAnchor="text" w:horzAnchor="margin" w:tblpX="-142" w:tblpY="230"/>
        <w:tblW w:w="10596" w:type="dxa"/>
        <w:tblLook w:val="04A0" w:firstRow="1" w:lastRow="0" w:firstColumn="1" w:lastColumn="0" w:noHBand="0" w:noVBand="1"/>
      </w:tblPr>
      <w:tblGrid>
        <w:gridCol w:w="10596"/>
      </w:tblGrid>
      <w:tr w:rsidR="003F10A4" w:rsidTr="003F10A4">
        <w:trPr>
          <w:trHeight w:val="259"/>
        </w:trPr>
        <w:tc>
          <w:tcPr>
            <w:tcW w:w="10596" w:type="dxa"/>
            <w:tcBorders>
              <w:top w:val="single" w:sz="4" w:space="0" w:color="0071BB"/>
              <w:left w:val="single" w:sz="4" w:space="0" w:color="0071BB"/>
              <w:bottom w:val="single" w:sz="4" w:space="0" w:color="0071BB"/>
              <w:right w:val="single" w:sz="4" w:space="0" w:color="0071BB"/>
            </w:tcBorders>
            <w:shd w:val="clear" w:color="auto" w:fill="0071BB"/>
            <w:vAlign w:val="center"/>
          </w:tcPr>
          <w:sdt>
            <w:sdtPr>
              <w:rPr>
                <w:b/>
                <w:color w:val="FFFFFF" w:themeColor="background1"/>
                <w:sz w:val="24"/>
              </w:rPr>
              <w:id w:val="-1643419323"/>
              <w:lock w:val="sdtContentLocked"/>
              <w:placeholder>
                <w:docPart w:val="2D8362677A484B08A252FF2570D8B111"/>
              </w:placeholder>
              <w:group/>
            </w:sdtPr>
            <w:sdtEndPr/>
            <w:sdtContent>
              <w:p w:rsidR="003F10A4" w:rsidRPr="00B741A4" w:rsidRDefault="003F10A4" w:rsidP="00C206A8">
                <w:pPr>
                  <w:tabs>
                    <w:tab w:val="left" w:pos="1260"/>
                  </w:tabs>
                  <w:rPr>
                    <w:b/>
                  </w:rPr>
                </w:pPr>
                <w:r w:rsidRPr="006A4482">
                  <w:rPr>
                    <w:b/>
                    <w:color w:val="FFFFFF" w:themeColor="background1"/>
                    <w:sz w:val="24"/>
                  </w:rPr>
                  <w:t>OPĆE PRIMJEDBE I PRIJEDLOZI:</w:t>
                </w:r>
              </w:p>
            </w:sdtContent>
          </w:sdt>
        </w:tc>
      </w:tr>
      <w:tr w:rsidR="003F10A4" w:rsidTr="00170733">
        <w:trPr>
          <w:trHeight w:val="1244"/>
        </w:trPr>
        <w:tc>
          <w:tcPr>
            <w:tcW w:w="10596" w:type="dxa"/>
            <w:tcBorders>
              <w:top w:val="single" w:sz="4" w:space="0" w:color="0071BB"/>
              <w:bottom w:val="single" w:sz="4" w:space="0" w:color="auto"/>
            </w:tcBorders>
          </w:tcPr>
          <w:p w:rsidR="003F10A4" w:rsidRDefault="003F10A4" w:rsidP="00C206A8">
            <w:pPr>
              <w:tabs>
                <w:tab w:val="left" w:pos="1260"/>
              </w:tabs>
            </w:pPr>
            <w:permStart w:id="2031894611" w:edGrp="everyone"/>
            <w:permEnd w:id="2031894611"/>
          </w:p>
        </w:tc>
      </w:tr>
    </w:tbl>
    <w:p w:rsidR="003F10A4" w:rsidRPr="00170733" w:rsidRDefault="00170733" w:rsidP="00170733">
      <w:pPr>
        <w:spacing w:before="120" w:after="0" w:line="240" w:lineRule="auto"/>
        <w:jc w:val="center"/>
        <w:rPr>
          <w:color w:val="808080" w:themeColor="background1" w:themeShade="80"/>
          <w:sz w:val="24"/>
        </w:rPr>
      </w:pPr>
      <w:r w:rsidRPr="00170733">
        <w:rPr>
          <w:color w:val="808080" w:themeColor="background1" w:themeShade="80"/>
          <w:sz w:val="24"/>
        </w:rPr>
        <w:t>Zahvaljujemo na vašem doprinosu!</w:t>
      </w:r>
    </w:p>
    <w:sectPr w:rsidR="003F10A4" w:rsidRPr="00170733" w:rsidSect="00852844">
      <w:headerReference w:type="even" r:id="rId7"/>
      <w:headerReference w:type="default" r:id="rId8"/>
      <w:headerReference w:type="first" r:id="rId9"/>
      <w:pgSz w:w="11906" w:h="16838"/>
      <w:pgMar w:top="2552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7B93" w:rsidRDefault="00917B93" w:rsidP="00C85D74">
      <w:pPr>
        <w:spacing w:after="0" w:line="240" w:lineRule="auto"/>
      </w:pPr>
      <w:r>
        <w:separator/>
      </w:r>
    </w:p>
  </w:endnote>
  <w:endnote w:type="continuationSeparator" w:id="0">
    <w:p w:rsidR="00917B93" w:rsidRDefault="00917B93" w:rsidP="00C85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7B93" w:rsidRDefault="00917B93" w:rsidP="00C85D74">
      <w:pPr>
        <w:spacing w:after="0" w:line="240" w:lineRule="auto"/>
      </w:pPr>
      <w:r>
        <w:separator/>
      </w:r>
    </w:p>
  </w:footnote>
  <w:footnote w:type="continuationSeparator" w:id="0">
    <w:p w:rsidR="00917B93" w:rsidRDefault="00917B93" w:rsidP="00C85D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14A" w:rsidRDefault="00636976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8669235" o:spid="_x0000_s2053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PGŽ strategija obrazac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D74" w:rsidRDefault="00636976" w:rsidP="00A52B38">
    <w:pPr>
      <w:pStyle w:val="Zaglavlje"/>
      <w:tabs>
        <w:tab w:val="clear" w:pos="4536"/>
        <w:tab w:val="clear" w:pos="9072"/>
        <w:tab w:val="right" w:pos="10204"/>
      </w:tabs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8669236" o:spid="_x0000_s2054" type="#_x0000_t75" style="position:absolute;margin-left:-42.65pt;margin-top:-126.65pt;width:595.2pt;height:841.9pt;z-index:-251654144;mso-position-horizontal-relative:margin;mso-position-vertical-relative:margin" o:allowincell="f">
          <v:imagedata r:id="rId1" o:title="PGŽ strategija obrazac"/>
        </v:shape>
      </w:pict>
    </w:r>
    <w:r w:rsidR="00A52B38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14A" w:rsidRDefault="00636976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8669234" o:spid="_x0000_s205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GŽ strategija obrazac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976"/>
    <w:rsid w:val="00041C31"/>
    <w:rsid w:val="00045C7A"/>
    <w:rsid w:val="000B4814"/>
    <w:rsid w:val="00100633"/>
    <w:rsid w:val="00164E3F"/>
    <w:rsid w:val="00170733"/>
    <w:rsid w:val="002F2A88"/>
    <w:rsid w:val="00341492"/>
    <w:rsid w:val="00343015"/>
    <w:rsid w:val="00365DDA"/>
    <w:rsid w:val="003B7ADE"/>
    <w:rsid w:val="003C414A"/>
    <w:rsid w:val="003F0A38"/>
    <w:rsid w:val="003F10A4"/>
    <w:rsid w:val="00636976"/>
    <w:rsid w:val="006413C7"/>
    <w:rsid w:val="006A4482"/>
    <w:rsid w:val="00784EBA"/>
    <w:rsid w:val="007C4CFE"/>
    <w:rsid w:val="007E17CC"/>
    <w:rsid w:val="007F0FC5"/>
    <w:rsid w:val="00852844"/>
    <w:rsid w:val="00876C17"/>
    <w:rsid w:val="008D4C26"/>
    <w:rsid w:val="008D59DF"/>
    <w:rsid w:val="008F3C28"/>
    <w:rsid w:val="00917B93"/>
    <w:rsid w:val="00984960"/>
    <w:rsid w:val="00A17C04"/>
    <w:rsid w:val="00A52B38"/>
    <w:rsid w:val="00A5679B"/>
    <w:rsid w:val="00B741A4"/>
    <w:rsid w:val="00BB3EC3"/>
    <w:rsid w:val="00C0131F"/>
    <w:rsid w:val="00C40826"/>
    <w:rsid w:val="00C85D74"/>
    <w:rsid w:val="00D3358D"/>
    <w:rsid w:val="00D91D8A"/>
    <w:rsid w:val="00ED437A"/>
    <w:rsid w:val="00F178DC"/>
    <w:rsid w:val="00FC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358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343015"/>
    <w:rPr>
      <w:color w:val="808080"/>
    </w:rPr>
  </w:style>
  <w:style w:type="table" w:styleId="Reetkatablice">
    <w:name w:val="Table Grid"/>
    <w:basedOn w:val="Obinatablica"/>
    <w:uiPriority w:val="39"/>
    <w:rsid w:val="00B74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C85D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85D74"/>
  </w:style>
  <w:style w:type="paragraph" w:styleId="Podnoje">
    <w:name w:val="footer"/>
    <w:basedOn w:val="Normal"/>
    <w:link w:val="PodnojeChar"/>
    <w:uiPriority w:val="99"/>
    <w:unhideWhenUsed/>
    <w:rsid w:val="00C85D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85D74"/>
  </w:style>
  <w:style w:type="character" w:customStyle="1" w:styleId="Stil1">
    <w:name w:val="Stil1"/>
    <w:basedOn w:val="Zadanifontodlomka"/>
    <w:uiPriority w:val="1"/>
    <w:rsid w:val="006413C7"/>
    <w:rPr>
      <w:b/>
      <w:color w:val="0071BB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175A0199A824F69B15202C0D950567F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3D8ED422-4FCA-449D-94DE-B2C039C5A54F}"/>
      </w:docPartPr>
      <w:docPartBody>
        <w:p w:rsidR="00000000" w:rsidRDefault="00F20858">
          <w:pPr>
            <w:pStyle w:val="A175A0199A824F69B15202C0D950567F"/>
          </w:pPr>
          <w:r w:rsidRPr="006413C7">
            <w:rPr>
              <w:rStyle w:val="Tekstrezerviranogmjesta"/>
              <w:color w:val="0071BB"/>
            </w:rPr>
            <w:t>Odaberite stavku.</w:t>
          </w:r>
        </w:p>
      </w:docPartBody>
    </w:docPart>
    <w:docPart>
      <w:docPartPr>
        <w:name w:val="2D8362677A484B08A252FF2570D8B111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EAAFC540-E819-4551-8C91-F419A0DD23F0}"/>
      </w:docPartPr>
      <w:docPartBody>
        <w:p w:rsidR="00000000" w:rsidRDefault="00F20858">
          <w:pPr>
            <w:pStyle w:val="2D8362677A484B08A252FF2570D8B111"/>
          </w:pPr>
          <w:r w:rsidRPr="00A06170">
            <w:rPr>
              <w:rStyle w:val="Tekstrezerviranogmjesta"/>
            </w:rPr>
            <w:t>Kliknite ovdje da biste unijeli tekst.</w:t>
          </w:r>
        </w:p>
      </w:docPartBody>
    </w:docPart>
    <w:docPart>
      <w:docPartPr>
        <w:name w:val="044BD69E95FE46B7B6C075E5BE9288A1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C95130B8-3EFD-4A96-A304-2F6524DAC33E}"/>
      </w:docPartPr>
      <w:docPartBody>
        <w:p w:rsidR="00000000" w:rsidRDefault="00F20858">
          <w:pPr>
            <w:pStyle w:val="044BD69E95FE46B7B6C075E5BE9288A1"/>
          </w:pPr>
          <w:r w:rsidRPr="006413C7">
            <w:rPr>
              <w:rStyle w:val="Tekstrezerviranogmjesta"/>
              <w:color w:val="0071BB"/>
            </w:rPr>
            <w:t>Odaberite stavku.</w:t>
          </w:r>
        </w:p>
      </w:docPartBody>
    </w:docPart>
    <w:docPart>
      <w:docPartPr>
        <w:name w:val="5EF2FFD896BC44CF876D7937D155B1AA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FAEFCE6F-2ED8-4AF3-8196-EA80FC447D91}"/>
      </w:docPartPr>
      <w:docPartBody>
        <w:p w:rsidR="00000000" w:rsidRDefault="00F20858">
          <w:pPr>
            <w:pStyle w:val="5EF2FFD896BC44CF876D7937D155B1AA"/>
          </w:pPr>
          <w:r w:rsidRPr="006413C7">
            <w:rPr>
              <w:rStyle w:val="Tekstrezerviranogmjesta"/>
              <w:color w:val="0071BB"/>
            </w:rPr>
            <w:t>Odaberite stavku.</w:t>
          </w:r>
        </w:p>
      </w:docPartBody>
    </w:docPart>
    <w:docPart>
      <w:docPartPr>
        <w:name w:val="5BA8BD925656405B9A0B49BC39F71ADA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531CECF4-D1EE-4159-B4AA-E24EF0BE7668}"/>
      </w:docPartPr>
      <w:docPartBody>
        <w:p w:rsidR="00000000" w:rsidRDefault="00F20858">
          <w:pPr>
            <w:pStyle w:val="5BA8BD925656405B9A0B49BC39F71ADA"/>
          </w:pPr>
          <w:r w:rsidRPr="006413C7">
            <w:rPr>
              <w:rStyle w:val="Tekstrezerviranogmjesta"/>
              <w:b/>
              <w:color w:val="0071BB"/>
            </w:rPr>
            <w:t>Odaberite</w:t>
          </w:r>
          <w:r w:rsidRPr="006413C7">
            <w:rPr>
              <w:rStyle w:val="Tekstrezerviranogmjesta"/>
              <w:color w:val="0071BB"/>
            </w:rPr>
            <w:t xml:space="preserve"> </w:t>
          </w:r>
          <w:r w:rsidRPr="006413C7">
            <w:rPr>
              <w:rStyle w:val="Tekstrezerviranogmjesta"/>
              <w:b/>
              <w:color w:val="0071BB"/>
            </w:rPr>
            <w:t>stavku</w:t>
          </w:r>
          <w:r w:rsidRPr="006413C7">
            <w:rPr>
              <w:rStyle w:val="Tekstrezerviranogmjesta"/>
              <w:color w:val="0071BB"/>
            </w:rPr>
            <w:t>.</w:t>
          </w:r>
        </w:p>
      </w:docPartBody>
    </w:docPart>
    <w:docPart>
      <w:docPartPr>
        <w:name w:val="F9FD5BE0EF074590B00E7CFAC1F1F6DE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775D4348-EA17-4D30-83E7-320E9792978B}"/>
      </w:docPartPr>
      <w:docPartBody>
        <w:p w:rsidR="00000000" w:rsidRDefault="00F20858">
          <w:pPr>
            <w:pStyle w:val="F9FD5BE0EF074590B00E7CFAC1F1F6DE"/>
          </w:pPr>
          <w:r w:rsidRPr="006413C7">
            <w:rPr>
              <w:rStyle w:val="Tekstrezerviranogmjesta"/>
              <w:color w:val="0071BB"/>
            </w:rPr>
            <w:t>Odaberite stavku.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858"/>
    <w:rsid w:val="00F20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Pr>
      <w:color w:val="808080"/>
    </w:rPr>
  </w:style>
  <w:style w:type="paragraph" w:customStyle="1" w:styleId="A175A0199A824F69B15202C0D950567F">
    <w:name w:val="A175A0199A824F69B15202C0D950567F"/>
  </w:style>
  <w:style w:type="paragraph" w:customStyle="1" w:styleId="2D8362677A484B08A252FF2570D8B111">
    <w:name w:val="2D8362677A484B08A252FF2570D8B111"/>
  </w:style>
  <w:style w:type="paragraph" w:customStyle="1" w:styleId="044BD69E95FE46B7B6C075E5BE9288A1">
    <w:name w:val="044BD69E95FE46B7B6C075E5BE9288A1"/>
  </w:style>
  <w:style w:type="paragraph" w:customStyle="1" w:styleId="5EF2FFD896BC44CF876D7937D155B1AA">
    <w:name w:val="5EF2FFD896BC44CF876D7937D155B1AA"/>
  </w:style>
  <w:style w:type="paragraph" w:customStyle="1" w:styleId="5BA8BD925656405B9A0B49BC39F71ADA">
    <w:name w:val="5BA8BD925656405B9A0B49BC39F71ADA"/>
  </w:style>
  <w:style w:type="paragraph" w:customStyle="1" w:styleId="F9FD5BE0EF074590B00E7CFAC1F1F6DE">
    <w:name w:val="F9FD5BE0EF074590B00E7CFAC1F1F6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3D2F3-DB50-4F42-848D-89094580F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Obrazac 2</Template>
  <TotalTime>2</TotalTime>
  <Pages>2</Pages>
  <Words>68</Words>
  <Characters>390</Characters>
  <Application>Microsoft Office Word</Application>
  <DocSecurity>8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Sanjin Smajlovic</cp:lastModifiedBy>
  <cp:revision>1</cp:revision>
  <dcterms:created xsi:type="dcterms:W3CDTF">2017-02-27T08:04:00Z</dcterms:created>
  <dcterms:modified xsi:type="dcterms:W3CDTF">2017-02-27T08:06:00Z</dcterms:modified>
</cp:coreProperties>
</file>